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D7F" w:rsidRDefault="00613D7F" w:rsidP="00EA04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613D7F" w:rsidRDefault="00613D7F" w:rsidP="00EA04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613D7F" w:rsidRDefault="00613D7F" w:rsidP="00EA04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613D7F" w:rsidRDefault="00613D7F" w:rsidP="00EA04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613D7F" w:rsidRPr="00C85447" w:rsidRDefault="00613D7F" w:rsidP="00EA04B9">
      <w:pPr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 xml:space="preserve">Публикация </w:t>
      </w:r>
      <w:r w:rsidRPr="00C85447">
        <w:rPr>
          <w:rFonts w:ascii="Times New Roman" w:hAnsi="Times New Roman"/>
          <w:b/>
          <w:sz w:val="96"/>
          <w:szCs w:val="96"/>
        </w:rPr>
        <w:t>на тему:</w:t>
      </w:r>
    </w:p>
    <w:p w:rsidR="00613D7F" w:rsidRDefault="00613D7F" w:rsidP="00EA04B9">
      <w:pPr>
        <w:jc w:val="center"/>
        <w:rPr>
          <w:rFonts w:ascii="Times New Roman" w:hAnsi="Times New Roman"/>
          <w:b/>
          <w:sz w:val="72"/>
          <w:szCs w:val="72"/>
        </w:rPr>
      </w:pPr>
      <w:r w:rsidRPr="00C85447">
        <w:rPr>
          <w:rFonts w:ascii="Times New Roman" w:hAnsi="Times New Roman"/>
          <w:b/>
          <w:sz w:val="72"/>
          <w:szCs w:val="72"/>
        </w:rPr>
        <w:t>«Вычисление площади треугольника»</w:t>
      </w:r>
    </w:p>
    <w:p w:rsidR="00613D7F" w:rsidRDefault="00613D7F" w:rsidP="00EA04B9">
      <w:pPr>
        <w:jc w:val="center"/>
        <w:rPr>
          <w:rFonts w:ascii="Times New Roman" w:hAnsi="Times New Roman"/>
          <w:b/>
          <w:sz w:val="72"/>
          <w:szCs w:val="72"/>
        </w:rPr>
      </w:pPr>
    </w:p>
    <w:p w:rsidR="00613D7F" w:rsidRDefault="00613D7F" w:rsidP="00EA04B9">
      <w:pPr>
        <w:jc w:val="center"/>
        <w:rPr>
          <w:rFonts w:ascii="Times New Roman" w:hAnsi="Times New Roman"/>
          <w:b/>
          <w:sz w:val="72"/>
          <w:szCs w:val="72"/>
        </w:rPr>
      </w:pPr>
    </w:p>
    <w:p w:rsidR="00613D7F" w:rsidRPr="00984C8B" w:rsidRDefault="00613D7F" w:rsidP="00EA04B9">
      <w:pPr>
        <w:jc w:val="center"/>
        <w:rPr>
          <w:rFonts w:ascii="Times New Roman" w:hAnsi="Times New Roman"/>
          <w:b/>
          <w:sz w:val="28"/>
          <w:szCs w:val="28"/>
        </w:rPr>
      </w:pPr>
      <w:r w:rsidRPr="00984C8B">
        <w:rPr>
          <w:rFonts w:ascii="Times New Roman" w:hAnsi="Times New Roman"/>
          <w:b/>
          <w:sz w:val="28"/>
          <w:szCs w:val="28"/>
        </w:rPr>
        <w:t>(Муниципальная бюджетная общеобразовательная организация</w:t>
      </w:r>
      <w:r>
        <w:rPr>
          <w:rFonts w:ascii="Times New Roman" w:hAnsi="Times New Roman"/>
          <w:b/>
          <w:sz w:val="28"/>
          <w:szCs w:val="28"/>
        </w:rPr>
        <w:t xml:space="preserve"> «Лицей №2 г. Буинска  Республики Татарстан», Гафурова Венера Азатовна, учитель математики высшей квалификационной категории)</w:t>
      </w:r>
    </w:p>
    <w:p w:rsidR="00613D7F" w:rsidRDefault="00613D7F" w:rsidP="00EA04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613D7F" w:rsidRDefault="00613D7F" w:rsidP="00EA04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613D7F" w:rsidRDefault="00613D7F" w:rsidP="00EA04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613D7F" w:rsidRDefault="00613D7F" w:rsidP="00511762">
      <w:pPr>
        <w:rPr>
          <w:rFonts w:ascii="Times New Roman" w:hAnsi="Times New Roman"/>
          <w:b/>
          <w:sz w:val="24"/>
          <w:szCs w:val="24"/>
        </w:rPr>
      </w:pPr>
    </w:p>
    <w:p w:rsidR="00613D7F" w:rsidRDefault="00613D7F" w:rsidP="00EA04B9">
      <w:pPr>
        <w:tabs>
          <w:tab w:val="left" w:pos="7938"/>
        </w:tabs>
        <w:ind w:left="8080" w:hanging="1276"/>
        <w:rPr>
          <w:rFonts w:ascii="Times New Roman" w:hAnsi="Times New Roman"/>
          <w:b/>
          <w:sz w:val="24"/>
          <w:szCs w:val="24"/>
        </w:rPr>
      </w:pPr>
    </w:p>
    <w:p w:rsidR="00613D7F" w:rsidRDefault="00613D7F" w:rsidP="00EA04B9">
      <w:pPr>
        <w:tabs>
          <w:tab w:val="left" w:pos="7938"/>
        </w:tabs>
        <w:ind w:left="8080" w:hanging="1276"/>
        <w:rPr>
          <w:rFonts w:ascii="Times New Roman" w:hAnsi="Times New Roman"/>
          <w:b/>
          <w:sz w:val="24"/>
          <w:szCs w:val="24"/>
        </w:rPr>
      </w:pPr>
    </w:p>
    <w:p w:rsidR="00613D7F" w:rsidRDefault="00613D7F" w:rsidP="00EA04B9">
      <w:pPr>
        <w:tabs>
          <w:tab w:val="left" w:pos="7938"/>
        </w:tabs>
        <w:ind w:left="8080" w:hanging="1276"/>
        <w:rPr>
          <w:rFonts w:ascii="Times New Roman" w:hAnsi="Times New Roman"/>
          <w:b/>
          <w:sz w:val="24"/>
          <w:szCs w:val="24"/>
        </w:rPr>
      </w:pPr>
    </w:p>
    <w:p w:rsidR="00613D7F" w:rsidRDefault="00613D7F" w:rsidP="00511762">
      <w:pPr>
        <w:tabs>
          <w:tab w:val="left" w:pos="7938"/>
        </w:tabs>
        <w:jc w:val="center"/>
        <w:rPr>
          <w:rFonts w:ascii="Times New Roman" w:hAnsi="Times New Roman"/>
          <w:b/>
        </w:rPr>
      </w:pPr>
    </w:p>
    <w:p w:rsidR="00613D7F" w:rsidRDefault="00613D7F" w:rsidP="00511762">
      <w:pPr>
        <w:tabs>
          <w:tab w:val="left" w:pos="7938"/>
        </w:tabs>
        <w:jc w:val="center"/>
        <w:rPr>
          <w:rFonts w:ascii="Times New Roman" w:hAnsi="Times New Roman"/>
          <w:b/>
        </w:rPr>
      </w:pPr>
      <w:bookmarkStart w:id="0" w:name="_GoBack"/>
      <w:bookmarkEnd w:id="0"/>
      <w:r w:rsidRPr="00511762">
        <w:rPr>
          <w:rFonts w:ascii="Times New Roman" w:hAnsi="Times New Roman"/>
          <w:b/>
        </w:rPr>
        <w:t>г. Буинск – 2013-12014 учебный год</w:t>
      </w:r>
    </w:p>
    <w:p w:rsidR="00613D7F" w:rsidRPr="00511762" w:rsidRDefault="00613D7F" w:rsidP="00984C8B">
      <w:pPr>
        <w:tabs>
          <w:tab w:val="left" w:pos="7938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Содержание                                     стр.</w:t>
      </w:r>
    </w:p>
    <w:p w:rsidR="00613D7F" w:rsidRPr="00C85447" w:rsidRDefault="00613D7F" w:rsidP="009C6062">
      <w:pPr>
        <w:tabs>
          <w:tab w:val="left" w:pos="7938"/>
        </w:tabs>
        <w:rPr>
          <w:rFonts w:ascii="Times New Roman" w:hAnsi="Times New Roman"/>
          <w:b/>
          <w:sz w:val="28"/>
          <w:szCs w:val="28"/>
        </w:rPr>
      </w:pPr>
      <w:r w:rsidRPr="00C85447">
        <w:rPr>
          <w:rFonts w:ascii="Times New Roman" w:hAnsi="Times New Roman"/>
          <w:b/>
          <w:sz w:val="28"/>
          <w:szCs w:val="28"/>
        </w:rPr>
        <w:t>Введение</w:t>
      </w:r>
      <w:r>
        <w:rPr>
          <w:rFonts w:ascii="Times New Roman" w:hAnsi="Times New Roman"/>
          <w:b/>
          <w:sz w:val="32"/>
          <w:szCs w:val="32"/>
        </w:rPr>
        <w:t xml:space="preserve">……………………………………………………………..   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 w:rsidRPr="00C85447">
        <w:rPr>
          <w:rFonts w:ascii="Times New Roman" w:hAnsi="Times New Roman"/>
          <w:b/>
          <w:sz w:val="28"/>
          <w:szCs w:val="28"/>
        </w:rPr>
        <w:t>1.Обозначения</w:t>
      </w:r>
      <w:r>
        <w:rPr>
          <w:rFonts w:ascii="Times New Roman" w:hAnsi="Times New Roman"/>
          <w:b/>
          <w:sz w:val="28"/>
          <w:szCs w:val="28"/>
        </w:rPr>
        <w:t>……………………………………………………………...       4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2.Таблица формул для вычисления площади треугольника………...      5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Вычисление площади треугольника в школьном курсе геометрии</w:t>
      </w:r>
      <w:r>
        <w:rPr>
          <w:rFonts w:ascii="Times New Roman" w:hAnsi="Times New Roman"/>
          <w:b/>
          <w:sz w:val="28"/>
          <w:szCs w:val="28"/>
        </w:rPr>
        <w:t>…      7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Две задачи на геометрию треугольника</w:t>
      </w:r>
      <w:r>
        <w:rPr>
          <w:rFonts w:ascii="Times New Roman" w:hAnsi="Times New Roman"/>
          <w:b/>
          <w:sz w:val="28"/>
          <w:szCs w:val="28"/>
        </w:rPr>
        <w:t>………………………………       9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5.3.Ортоцентрический треугольник</w:t>
      </w:r>
      <w:r>
        <w:rPr>
          <w:rFonts w:ascii="Times New Roman" w:hAnsi="Times New Roman"/>
          <w:b/>
          <w:sz w:val="28"/>
          <w:szCs w:val="28"/>
        </w:rPr>
        <w:t>……………………………………….       12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 Серединный треугольник</w:t>
      </w:r>
      <w:r>
        <w:rPr>
          <w:rFonts w:ascii="Times New Roman" w:hAnsi="Times New Roman"/>
          <w:b/>
          <w:sz w:val="28"/>
          <w:szCs w:val="28"/>
        </w:rPr>
        <w:t>……………………………………………...       15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7.5. Треугольники проекций</w:t>
      </w:r>
      <w:r>
        <w:rPr>
          <w:rFonts w:ascii="Times New Roman" w:hAnsi="Times New Roman"/>
          <w:b/>
          <w:sz w:val="28"/>
          <w:szCs w:val="28"/>
        </w:rPr>
        <w:t>……………………………………………….       16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8.6. Точки </w:t>
      </w:r>
      <w:r w:rsidRPr="009C60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9C60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треугольника и их треугольники проекций</w:t>
      </w:r>
      <w:r>
        <w:rPr>
          <w:rFonts w:ascii="Times New Roman" w:hAnsi="Times New Roman"/>
          <w:b/>
          <w:sz w:val="28"/>
          <w:szCs w:val="28"/>
        </w:rPr>
        <w:t>………………..       18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9.7. Последовательность треугольников проекций</w:t>
      </w:r>
      <w:r>
        <w:rPr>
          <w:rFonts w:ascii="Times New Roman" w:hAnsi="Times New Roman"/>
          <w:b/>
          <w:sz w:val="28"/>
          <w:szCs w:val="28"/>
        </w:rPr>
        <w:t>……………………....       19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10.8. Треугольник проекций точки Брокара</w:t>
      </w:r>
      <w:r>
        <w:rPr>
          <w:rFonts w:ascii="Times New Roman" w:hAnsi="Times New Roman"/>
          <w:b/>
          <w:sz w:val="28"/>
          <w:szCs w:val="28"/>
        </w:rPr>
        <w:t>………………………………       20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11.9. Тангенциальный треугольник</w:t>
      </w:r>
      <w:r>
        <w:rPr>
          <w:rFonts w:ascii="Times New Roman" w:hAnsi="Times New Roman"/>
          <w:b/>
          <w:sz w:val="28"/>
          <w:szCs w:val="28"/>
        </w:rPr>
        <w:t>………………………………………..       21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12.10. Треугольники, связанные с биссектрисами</w:t>
      </w:r>
      <w:r>
        <w:rPr>
          <w:rFonts w:ascii="Times New Roman" w:hAnsi="Times New Roman"/>
          <w:b/>
          <w:sz w:val="28"/>
          <w:szCs w:val="28"/>
        </w:rPr>
        <w:t>………………………..       22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13.11. Треугольники, связанные с описанной окружностью</w:t>
      </w:r>
      <w:r>
        <w:rPr>
          <w:rFonts w:ascii="Times New Roman" w:hAnsi="Times New Roman"/>
          <w:b/>
          <w:sz w:val="28"/>
          <w:szCs w:val="28"/>
        </w:rPr>
        <w:t>…………….       25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14.12. Другие треугольники, связанные с данным, и формулы площадей</w:t>
      </w:r>
      <w:r>
        <w:rPr>
          <w:rFonts w:ascii="Times New Roman" w:hAnsi="Times New Roman"/>
          <w:b/>
          <w:sz w:val="32"/>
          <w:szCs w:val="32"/>
        </w:rPr>
        <w:t xml:space="preserve">.    </w:t>
      </w:r>
      <w:r>
        <w:rPr>
          <w:rFonts w:ascii="Times New Roman" w:hAnsi="Times New Roman"/>
          <w:b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613D7F" w:rsidRDefault="00613D7F" w:rsidP="009C6062">
      <w:pPr>
        <w:tabs>
          <w:tab w:val="left" w:pos="7938"/>
          <w:tab w:val="right" w:pos="9355"/>
        </w:tabs>
        <w:rPr>
          <w:rFonts w:ascii="Times New Roman" w:hAnsi="Times New Roman"/>
          <w:b/>
          <w:sz w:val="28"/>
          <w:szCs w:val="28"/>
        </w:rPr>
      </w:pPr>
      <w:r w:rsidRPr="00957024">
        <w:rPr>
          <w:rFonts w:ascii="Times New Roman" w:hAnsi="Times New Roman"/>
          <w:b/>
          <w:sz w:val="28"/>
          <w:szCs w:val="28"/>
        </w:rPr>
        <w:t>Литература</w:t>
      </w:r>
      <w:r>
        <w:rPr>
          <w:rFonts w:ascii="Times New Roman" w:hAnsi="Times New Roman"/>
          <w:b/>
          <w:sz w:val="28"/>
          <w:szCs w:val="28"/>
        </w:rPr>
        <w:t>……………………………………………………………………    28</w:t>
      </w:r>
    </w:p>
    <w:p w:rsidR="00613D7F" w:rsidRDefault="00613D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13D7F" w:rsidRDefault="00613D7F" w:rsidP="00D1372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Введение</w:t>
      </w:r>
    </w:p>
    <w:p w:rsidR="00613D7F" w:rsidRPr="00D13722" w:rsidRDefault="00613D7F" w:rsidP="00D13722">
      <w:pPr>
        <w:ind w:firstLine="567"/>
        <w:rPr>
          <w:rFonts w:ascii="Times New Roman" w:hAnsi="Times New Roman"/>
          <w:b/>
          <w:sz w:val="31"/>
          <w:szCs w:val="31"/>
        </w:rPr>
      </w:pPr>
      <w:r w:rsidRPr="00D13722">
        <w:rPr>
          <w:rFonts w:ascii="Times New Roman" w:hAnsi="Times New Roman"/>
          <w:sz w:val="31"/>
          <w:szCs w:val="31"/>
        </w:rPr>
        <w:t>В школьном курсе геометрии изучаются несколько формул для вычисления площади треугольника. На практике следует использовать ту из формул, которая в условиях конкретной задачи приводит к наиболее простому решению.</w:t>
      </w:r>
    </w:p>
    <w:p w:rsidR="00613D7F" w:rsidRPr="00D13722" w:rsidRDefault="00613D7F" w:rsidP="00D13722">
      <w:pPr>
        <w:tabs>
          <w:tab w:val="left" w:pos="7938"/>
          <w:tab w:val="right" w:pos="9355"/>
        </w:tabs>
        <w:ind w:firstLine="567"/>
        <w:jc w:val="both"/>
        <w:rPr>
          <w:rFonts w:ascii="Times New Roman" w:hAnsi="Times New Roman"/>
          <w:sz w:val="31"/>
          <w:szCs w:val="31"/>
        </w:rPr>
      </w:pPr>
      <w:r w:rsidRPr="00D13722">
        <w:rPr>
          <w:rFonts w:ascii="Times New Roman" w:hAnsi="Times New Roman"/>
          <w:sz w:val="31"/>
          <w:szCs w:val="31"/>
        </w:rPr>
        <w:t>Использование различных формул для нахождения площади треугольника позволяет получать уравнения (либо системы уравнений), связывающие те элементы треугольника, через которые выражается его площадь. В этом заключается суть так называемого метода площадей, который, естественно, применим не только к треугольнику. Кроме того, для составления уравнений (систем уравнений) можно различными способами выражать и другие элементы, а затем приравнивать полученные выражения (метод опорного элемента).</w:t>
      </w:r>
    </w:p>
    <w:p w:rsidR="00613D7F" w:rsidRPr="00D13722" w:rsidRDefault="00613D7F" w:rsidP="00D13722">
      <w:pPr>
        <w:tabs>
          <w:tab w:val="left" w:pos="7938"/>
          <w:tab w:val="right" w:pos="9355"/>
        </w:tabs>
        <w:ind w:firstLine="567"/>
        <w:jc w:val="both"/>
        <w:rPr>
          <w:rFonts w:ascii="Times New Roman" w:hAnsi="Times New Roman"/>
          <w:sz w:val="31"/>
          <w:szCs w:val="31"/>
        </w:rPr>
      </w:pPr>
      <w:r w:rsidRPr="00D13722">
        <w:rPr>
          <w:rFonts w:ascii="Times New Roman" w:hAnsi="Times New Roman"/>
          <w:sz w:val="31"/>
          <w:szCs w:val="31"/>
        </w:rPr>
        <w:t>В настоящем проекте будут даны выражения площади произвольного треугольника через основные элементы, связанные с ним. При этом под основными элементами будем понимать величины углов и длины сторон треугольника, радиусы вписанной и не вписанной окружности, длины отрезков, соединяющих знаменитые точки треугольника, площади треугольников, построенных по этим точкам. Приводиться, как хорошо известные формулы для нахождения площади треугольника, так и полузабытые (малоизвестные) формулы, которые иногда встречаются в задачах ОГЭ и ЕГЭ. Комбинируя эти формулы, можно выводить другие соотношения, связывающие основные элементы треугольника. Рассматриваются возможные обобщения некоторых формул. Некоторые из этих формул будут доказаны.</w:t>
      </w:r>
    </w:p>
    <w:p w:rsidR="00613D7F" w:rsidRPr="00D13722" w:rsidRDefault="00613D7F" w:rsidP="00D13722">
      <w:pPr>
        <w:tabs>
          <w:tab w:val="left" w:pos="7938"/>
          <w:tab w:val="right" w:pos="9355"/>
        </w:tabs>
        <w:ind w:firstLine="567"/>
        <w:jc w:val="both"/>
        <w:rPr>
          <w:rFonts w:ascii="Times New Roman" w:hAnsi="Times New Roman"/>
          <w:sz w:val="31"/>
          <w:szCs w:val="31"/>
        </w:rPr>
      </w:pPr>
      <w:r w:rsidRPr="00D13722">
        <w:rPr>
          <w:rFonts w:ascii="Times New Roman" w:hAnsi="Times New Roman"/>
          <w:sz w:val="31"/>
          <w:szCs w:val="31"/>
        </w:rPr>
        <w:t xml:space="preserve">Приведем таблицу формул для вычисления площади треугольника </w:t>
      </w:r>
      <w:r w:rsidRPr="00D13722">
        <w:rPr>
          <w:rFonts w:ascii="Times New Roman" w:hAnsi="Times New Roman"/>
          <w:sz w:val="31"/>
          <w:szCs w:val="31"/>
          <w:lang w:val="en-US"/>
        </w:rPr>
        <w:t>ABC</w:t>
      </w:r>
      <w:r w:rsidRPr="00D13722">
        <w:rPr>
          <w:rFonts w:ascii="Times New Roman" w:hAnsi="Times New Roman"/>
          <w:sz w:val="31"/>
          <w:szCs w:val="31"/>
        </w:rPr>
        <w:t>. Другие обозначения и формулы для вычисления площади будут вводиться по мере изложения теоретического материала. При этом нумерацию формул для площади треугольника будем продолжать.</w:t>
      </w:r>
    </w:p>
    <w:p w:rsidR="00613D7F" w:rsidRDefault="00613D7F" w:rsidP="00D13722">
      <w:pPr>
        <w:tabs>
          <w:tab w:val="left" w:pos="7938"/>
          <w:tab w:val="right" w:pos="935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613D7F" w:rsidRDefault="00613D7F" w:rsidP="00D13722">
      <w:pPr>
        <w:tabs>
          <w:tab w:val="left" w:pos="7938"/>
          <w:tab w:val="right" w:pos="935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613D7F" w:rsidRDefault="00613D7F" w:rsidP="00D13722">
      <w:pPr>
        <w:tabs>
          <w:tab w:val="left" w:pos="7938"/>
          <w:tab w:val="right" w:pos="9355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1.Обозначения</w:t>
      </w:r>
    </w:p>
    <w:p w:rsidR="00613D7F" w:rsidRDefault="00613D7F" w:rsidP="00C738D0">
      <w:pPr>
        <w:tabs>
          <w:tab w:val="left" w:pos="7938"/>
          <w:tab w:val="right" w:pos="9355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D13722">
        <w:rPr>
          <w:rFonts w:ascii="Times New Roman" w:hAnsi="Times New Roman"/>
          <w:b/>
          <w:i/>
          <w:sz w:val="28"/>
          <w:szCs w:val="28"/>
        </w:rPr>
        <w:t xml:space="preserve">Введем обозначения в треугольник </w:t>
      </w:r>
      <w:r w:rsidRPr="00D13722">
        <w:rPr>
          <w:rFonts w:ascii="Times New Roman" w:hAnsi="Times New Roman"/>
          <w:b/>
          <w:i/>
          <w:sz w:val="28"/>
          <w:szCs w:val="28"/>
          <w:lang w:val="en-US"/>
        </w:rPr>
        <w:t>ABC</w:t>
      </w:r>
      <w:r w:rsidRPr="00D13722">
        <w:rPr>
          <w:rFonts w:ascii="Times New Roman" w:hAnsi="Times New Roman"/>
          <w:b/>
          <w:i/>
          <w:sz w:val="28"/>
          <w:szCs w:val="28"/>
        </w:rPr>
        <w:t>:</w:t>
      </w:r>
    </w:p>
    <w:p w:rsidR="00613D7F" w:rsidRPr="00C738D0" w:rsidRDefault="00613D7F" w:rsidP="00C738D0">
      <w:pPr>
        <w:tabs>
          <w:tab w:val="left" w:pos="7938"/>
          <w:tab w:val="right" w:pos="935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a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b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c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 – </w:t>
      </w:r>
      <w:r w:rsidRPr="00C738D0">
        <w:rPr>
          <w:rFonts w:ascii="Times New Roman" w:hAnsi="Times New Roman"/>
          <w:sz w:val="24"/>
          <w:szCs w:val="24"/>
        </w:rPr>
        <w:t>длины сторон;</w:t>
      </w:r>
    </w:p>
    <w:p w:rsidR="00613D7F" w:rsidRPr="00C738D0" w:rsidRDefault="00613D7F" w:rsidP="00C738D0">
      <w:pPr>
        <w:tabs>
          <w:tab w:val="left" w:pos="7938"/>
          <w:tab w:val="right" w:pos="935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sz w:val="24"/>
          <w:szCs w:val="24"/>
          <w:lang w:val="en-US"/>
        </w:rPr>
        <w:t>A</w:t>
      </w:r>
      <w:r w:rsidRPr="00C738D0">
        <w:rPr>
          <w:rFonts w:ascii="Times New Roman" w:hAnsi="Times New Roman"/>
          <w:b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sz w:val="24"/>
          <w:szCs w:val="24"/>
          <w:lang w:val="en-US"/>
        </w:rPr>
        <w:t>B</w:t>
      </w:r>
      <w:r w:rsidRPr="00C738D0">
        <w:rPr>
          <w:rFonts w:ascii="Times New Roman" w:hAnsi="Times New Roman"/>
          <w:b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sz w:val="24"/>
          <w:szCs w:val="24"/>
          <w:lang w:val="en-US"/>
        </w:rPr>
        <w:t>C</w:t>
      </w:r>
      <w:r w:rsidRPr="00C738D0">
        <w:rPr>
          <w:rFonts w:ascii="Times New Roman" w:hAnsi="Times New Roman"/>
          <w:sz w:val="24"/>
          <w:szCs w:val="24"/>
        </w:rPr>
        <w:t xml:space="preserve"> – соответствующие вершины или углы;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L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a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 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L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b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</w:rPr>
        <w:t xml:space="preserve"> 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L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c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</w:rPr>
        <w:t xml:space="preserve"> 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738D0">
        <w:rPr>
          <w:rFonts w:ascii="Times New Roman" w:hAnsi="Times New Roman"/>
          <w:b/>
          <w:sz w:val="24"/>
          <w:szCs w:val="24"/>
        </w:rPr>
        <w:t xml:space="preserve">- </w:t>
      </w:r>
      <w:r w:rsidRPr="00C738D0">
        <w:rPr>
          <w:rFonts w:ascii="Times New Roman" w:hAnsi="Times New Roman"/>
          <w:sz w:val="24"/>
          <w:szCs w:val="24"/>
        </w:rPr>
        <w:t>длины внутренних биссектрис;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E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a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 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E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b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</w:rPr>
        <w:t xml:space="preserve"> 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E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c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738D0">
        <w:rPr>
          <w:rFonts w:ascii="Times New Roman" w:hAnsi="Times New Roman"/>
          <w:sz w:val="24"/>
          <w:szCs w:val="24"/>
        </w:rPr>
        <w:t xml:space="preserve">– длины внешних биссектрис (отрезки биссектрис внешних углов треугольника от его вершин до точек пересечения с противолежащими сторонами; если </w:t>
      </w:r>
      <w:r w:rsidRPr="00C738D0">
        <w:rPr>
          <w:rFonts w:ascii="Times New Roman" w:hAnsi="Times New Roman"/>
          <w:sz w:val="24"/>
          <w:szCs w:val="24"/>
          <w:lang w:val="en-US"/>
        </w:rPr>
        <w:t>b</w:t>
      </w:r>
      <w:r w:rsidRPr="00C738D0">
        <w:rPr>
          <w:rFonts w:ascii="Times New Roman" w:hAnsi="Times New Roman"/>
          <w:sz w:val="24"/>
          <w:szCs w:val="24"/>
        </w:rPr>
        <w:t>=</w:t>
      </w:r>
      <w:r w:rsidRPr="00C738D0">
        <w:rPr>
          <w:rFonts w:ascii="Times New Roman" w:hAnsi="Times New Roman"/>
          <w:sz w:val="24"/>
          <w:szCs w:val="24"/>
          <w:lang w:val="en-US"/>
        </w:rPr>
        <w:t>c</w:t>
      </w:r>
      <w:r w:rsidRPr="00C738D0">
        <w:rPr>
          <w:rFonts w:ascii="Times New Roman" w:hAnsi="Times New Roman"/>
          <w:sz w:val="24"/>
          <w:szCs w:val="24"/>
        </w:rPr>
        <w:t xml:space="preserve">, то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E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a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</w:rPr>
        <w:t xml:space="preserve"> </w:t>
      </w:r>
      <w:r w:rsidRPr="00C738D0">
        <w:rPr>
          <w:rFonts w:ascii="Times New Roman" w:hAnsi="Times New Roman"/>
          <w:sz w:val="24"/>
          <w:szCs w:val="24"/>
        </w:rPr>
        <w:t>неопределенна);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M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a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M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b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M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c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738D0">
        <w:rPr>
          <w:rFonts w:ascii="Times New Roman" w:hAnsi="Times New Roman"/>
          <w:sz w:val="24"/>
          <w:szCs w:val="24"/>
        </w:rPr>
        <w:t>– длины медиан;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a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b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c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738D0">
        <w:rPr>
          <w:rFonts w:ascii="Times New Roman" w:hAnsi="Times New Roman"/>
          <w:sz w:val="24"/>
          <w:szCs w:val="24"/>
        </w:rPr>
        <w:t xml:space="preserve"> - длины высот;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r</w:t>
      </w:r>
      <w:r w:rsidRPr="00C738D0">
        <w:rPr>
          <w:rFonts w:ascii="Times New Roman" w:hAnsi="Times New Roman"/>
          <w:sz w:val="24"/>
          <w:szCs w:val="24"/>
        </w:rPr>
        <w:t xml:space="preserve"> – радиус, вписанной в треугольник окружности;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R</w:t>
      </w:r>
      <w:r w:rsidRPr="00C738D0">
        <w:rPr>
          <w:rFonts w:ascii="Times New Roman" w:hAnsi="Times New Roman"/>
          <w:sz w:val="24"/>
          <w:szCs w:val="24"/>
        </w:rPr>
        <w:t xml:space="preserve"> – радиус, описанной около треугольника окружности;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r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a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r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b</w:t>
      </w:r>
      <w:r w:rsidRPr="00C738D0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r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c</w:t>
      </w:r>
      <w:r w:rsidRPr="00C738D0">
        <w:rPr>
          <w:rFonts w:ascii="Times New Roman" w:hAnsi="Times New Roman"/>
          <w:sz w:val="24"/>
          <w:szCs w:val="24"/>
        </w:rPr>
        <w:t xml:space="preserve"> – радиусы не вписанных окружностей;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p</w:t>
      </w:r>
      <w:r w:rsidRPr="00C738D0">
        <w:rPr>
          <w:rFonts w:ascii="Times New Roman" w:hAnsi="Times New Roman"/>
          <w:sz w:val="24"/>
          <w:szCs w:val="24"/>
        </w:rPr>
        <w:t xml:space="preserve"> – полупериметр треугольника </w:t>
      </w:r>
      <w:r w:rsidRPr="00C738D0">
        <w:rPr>
          <w:rFonts w:ascii="Times New Roman" w:hAnsi="Times New Roman"/>
          <w:sz w:val="24"/>
          <w:szCs w:val="24"/>
          <w:lang w:val="en-US"/>
        </w:rPr>
        <w:t>ABC</w:t>
      </w:r>
      <w:r w:rsidRPr="00C738D0">
        <w:rPr>
          <w:rFonts w:ascii="Times New Roman" w:hAnsi="Times New Roman"/>
          <w:sz w:val="24"/>
          <w:szCs w:val="24"/>
        </w:rPr>
        <w:t>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sz w:val="24"/>
          <w:szCs w:val="24"/>
        </w:rPr>
        <w:t xml:space="preserve">- площадь треугольника </w:t>
      </w:r>
      <w:r w:rsidRPr="00C738D0">
        <w:rPr>
          <w:rFonts w:ascii="Times New Roman" w:hAnsi="Times New Roman"/>
          <w:sz w:val="24"/>
          <w:szCs w:val="24"/>
          <w:lang w:val="en-US"/>
        </w:rPr>
        <w:t>ABC</w:t>
      </w:r>
      <w:r w:rsidRPr="00C738D0">
        <w:rPr>
          <w:rFonts w:ascii="Times New Roman" w:hAnsi="Times New Roman"/>
          <w:sz w:val="24"/>
          <w:szCs w:val="24"/>
        </w:rPr>
        <w:t>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L</w:t>
      </w:r>
      <w:r w:rsidRPr="00C738D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738D0">
        <w:rPr>
          <w:rFonts w:ascii="Times New Roman" w:hAnsi="Times New Roman"/>
          <w:sz w:val="24"/>
          <w:szCs w:val="24"/>
        </w:rPr>
        <w:t xml:space="preserve">-площадь треугольника, вершинами которого являются основания биссектрис треугольника </w:t>
      </w:r>
      <w:r w:rsidRPr="00C738D0">
        <w:rPr>
          <w:rFonts w:ascii="Times New Roman" w:hAnsi="Times New Roman"/>
          <w:sz w:val="24"/>
          <w:szCs w:val="24"/>
          <w:lang w:val="en-US"/>
        </w:rPr>
        <w:t>ABC</w:t>
      </w:r>
      <w:r w:rsidRPr="00C738D0">
        <w:rPr>
          <w:rFonts w:ascii="Times New Roman" w:hAnsi="Times New Roman"/>
          <w:sz w:val="24"/>
          <w:szCs w:val="24"/>
        </w:rPr>
        <w:t>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M</w:t>
      </w:r>
      <w:r w:rsidRPr="00C738D0">
        <w:rPr>
          <w:rFonts w:ascii="Times New Roman" w:hAnsi="Times New Roman"/>
          <w:sz w:val="24"/>
          <w:szCs w:val="24"/>
        </w:rPr>
        <w:t xml:space="preserve"> – площадь треугольника, вершинами которого являются основания медиан треугольника </w:t>
      </w:r>
      <w:r w:rsidRPr="00C738D0">
        <w:rPr>
          <w:rFonts w:ascii="Times New Roman" w:hAnsi="Times New Roman"/>
          <w:sz w:val="24"/>
          <w:szCs w:val="24"/>
          <w:lang w:val="en-US"/>
        </w:rPr>
        <w:t>ABC</w:t>
      </w:r>
      <w:r w:rsidRPr="00C738D0">
        <w:rPr>
          <w:rFonts w:ascii="Times New Roman" w:hAnsi="Times New Roman"/>
          <w:sz w:val="24"/>
          <w:szCs w:val="24"/>
        </w:rPr>
        <w:t>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H</w:t>
      </w:r>
      <w:r w:rsidRPr="00C738D0">
        <w:rPr>
          <w:rFonts w:ascii="Times New Roman" w:hAnsi="Times New Roman"/>
          <w:sz w:val="24"/>
          <w:szCs w:val="24"/>
        </w:rPr>
        <w:t xml:space="preserve"> – площадь треугольника, вершинами которого являются основаниями высот треугольника </w:t>
      </w:r>
      <w:r w:rsidRPr="00C738D0">
        <w:rPr>
          <w:rFonts w:ascii="Times New Roman" w:hAnsi="Times New Roman"/>
          <w:sz w:val="24"/>
          <w:szCs w:val="24"/>
          <w:lang w:val="en-US"/>
        </w:rPr>
        <w:t>ABC</w:t>
      </w:r>
      <w:r w:rsidRPr="00C738D0">
        <w:rPr>
          <w:rFonts w:ascii="Times New Roman" w:hAnsi="Times New Roman"/>
          <w:sz w:val="24"/>
          <w:szCs w:val="24"/>
        </w:rPr>
        <w:t>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r</w:t>
      </w:r>
      <w:r w:rsidRPr="00C738D0">
        <w:rPr>
          <w:rFonts w:ascii="Times New Roman" w:hAnsi="Times New Roman"/>
          <w:sz w:val="24"/>
          <w:szCs w:val="24"/>
        </w:rPr>
        <w:t xml:space="preserve"> – площадь треугольника, вершины которого – точки касания сторон с вписанной окружностью;</w:t>
      </w:r>
    </w:p>
    <w:p w:rsidR="00613D7F" w:rsidRPr="00C738D0" w:rsidRDefault="00613D7F" w:rsidP="00C738D0">
      <w:pPr>
        <w:spacing w:line="240" w:lineRule="auto"/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LR</w:t>
      </w:r>
      <w:r w:rsidRPr="00C738D0">
        <w:rPr>
          <w:rFonts w:ascii="Times New Roman" w:hAnsi="Times New Roman"/>
          <w:sz w:val="24"/>
          <w:szCs w:val="24"/>
        </w:rPr>
        <w:t xml:space="preserve"> – площадь треугольника, вершинами которого являются точки пересечения внутренних биссектрис с описанной окружностью;</w:t>
      </w:r>
    </w:p>
    <w:p w:rsidR="00613D7F" w:rsidRPr="00C738D0" w:rsidRDefault="00613D7F" w:rsidP="00D13722">
      <w:pPr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T</w:t>
      </w:r>
      <w:r w:rsidRPr="00C738D0">
        <w:rPr>
          <w:rFonts w:ascii="Times New Roman" w:hAnsi="Times New Roman"/>
          <w:sz w:val="24"/>
          <w:szCs w:val="24"/>
        </w:rPr>
        <w:t xml:space="preserve"> – площадь треугольника, стороны которого касаются окружности описанной около треугольника;</w:t>
      </w:r>
    </w:p>
    <w:p w:rsidR="00613D7F" w:rsidRPr="00C738D0" w:rsidRDefault="00613D7F" w:rsidP="00D13722">
      <w:pPr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B</w:t>
      </w:r>
      <w:r w:rsidRPr="00C738D0">
        <w:rPr>
          <w:rFonts w:ascii="Times New Roman" w:hAnsi="Times New Roman"/>
          <w:sz w:val="24"/>
          <w:szCs w:val="24"/>
        </w:rPr>
        <w:t xml:space="preserve"> – площадь треугольника, вершинами которого являются центры вневписанной окружности;</w:t>
      </w:r>
    </w:p>
    <w:p w:rsidR="00613D7F" w:rsidRPr="00C738D0" w:rsidRDefault="00613D7F" w:rsidP="00D13722">
      <w:pPr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La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</w:rPr>
        <w:t xml:space="preserve">, 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Ea</w:t>
      </w:r>
      <w:r w:rsidRPr="00C738D0">
        <w:rPr>
          <w:rFonts w:ascii="Times New Roman" w:hAnsi="Times New Roman"/>
          <w:sz w:val="24"/>
          <w:szCs w:val="24"/>
        </w:rPr>
        <w:t xml:space="preserve"> – площадь треугольника, образованного внутренней и внешней биссектрисами и продолжением стороны </w:t>
      </w:r>
      <w:r w:rsidRPr="00C738D0">
        <w:rPr>
          <w:rFonts w:ascii="Times New Roman" w:hAnsi="Times New Roman"/>
          <w:sz w:val="24"/>
          <w:szCs w:val="24"/>
          <w:lang w:val="en-US"/>
        </w:rPr>
        <w:t>a</w:t>
      </w:r>
      <w:r w:rsidRPr="00C738D0">
        <w:rPr>
          <w:rFonts w:ascii="Times New Roman" w:hAnsi="Times New Roman"/>
          <w:sz w:val="24"/>
          <w:szCs w:val="24"/>
        </w:rPr>
        <w:t>;</w:t>
      </w:r>
    </w:p>
    <w:p w:rsidR="00613D7F" w:rsidRPr="00C738D0" w:rsidRDefault="00613D7F" w:rsidP="00D13722">
      <w:pPr>
        <w:rPr>
          <w:rFonts w:ascii="Times New Roman" w:hAnsi="Times New Roman"/>
          <w:sz w:val="24"/>
          <w:szCs w:val="24"/>
        </w:rPr>
      </w:pPr>
      <w:r w:rsidRPr="00C738D0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H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</w:rPr>
        <w:t>,</w:t>
      </w:r>
      <w:r w:rsidRPr="00C738D0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R</w:t>
      </w:r>
      <w:r w:rsidRPr="00C738D0">
        <w:rPr>
          <w:rFonts w:ascii="Times New Roman" w:hAnsi="Times New Roman"/>
          <w:sz w:val="24"/>
          <w:szCs w:val="24"/>
        </w:rPr>
        <w:t xml:space="preserve"> – площадь треугольника, вершинами которого являются точки пересечения высот с описанной окружностью.</w:t>
      </w:r>
    </w:p>
    <w:p w:rsidR="00613D7F" w:rsidRDefault="00613D7F" w:rsidP="00C738D0">
      <w:pPr>
        <w:tabs>
          <w:tab w:val="left" w:pos="7938"/>
          <w:tab w:val="right" w:pos="9355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 Таблица формул для вычисления площади треугольника.</w:t>
      </w:r>
    </w:p>
    <w:tbl>
      <w:tblPr>
        <w:tblW w:w="10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6"/>
        <w:gridCol w:w="1451"/>
        <w:gridCol w:w="9095"/>
      </w:tblGrid>
      <w:tr w:rsidR="00613D7F" w:rsidRPr="004C28B3" w:rsidTr="004C28B3">
        <w:trPr>
          <w:trHeight w:val="650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C28B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28B3">
              <w:rPr>
                <w:rFonts w:ascii="Times New Roman" w:hAnsi="Times New Roman"/>
                <w:b/>
                <w:sz w:val="28"/>
                <w:szCs w:val="28"/>
              </w:rPr>
              <w:t>Данные элементы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28B3">
              <w:rPr>
                <w:rFonts w:ascii="Times New Roman" w:hAnsi="Times New Roman"/>
                <w:b/>
                <w:sz w:val="28"/>
                <w:szCs w:val="28"/>
              </w:rPr>
              <w:t xml:space="preserve">Формула для вычисления </w:t>
            </w:r>
            <w:r w:rsidRPr="004C28B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</w:t>
            </w:r>
            <w:r w:rsidRPr="004C28B3">
              <w:rPr>
                <w:rFonts w:ascii="Times New Roman" w:hAnsi="Times New Roman"/>
                <w:b/>
                <w:sz w:val="28"/>
                <w:szCs w:val="28"/>
              </w:rPr>
              <w:t xml:space="preserve"> треугольника</w:t>
            </w:r>
          </w:p>
        </w:tc>
      </w:tr>
      <w:tr w:rsidR="00613D7F" w:rsidRPr="004C28B3" w:rsidTr="004C28B3">
        <w:trPr>
          <w:trHeight w:val="549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a, 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5C4CEA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C4CEA&quot;&gt;&lt;m:oMathPara&gt;&lt;m:oMath&gt;&lt;m:r&gt;&lt;w:rPr&gt;&lt;w:rFonts w:ascii=&quot;Cambria Math&quot; w:fareast=&quot;Calibri&quot; w:h-ansi=&quot;Cambria Math&quot; w:cs=&quot;Cambria Math&quot;/&gt;&lt;wx:font wx:val=&quot;Cambria Math&quot;/&gt;&lt;w:i/&gt;&lt;w:sz w:val=&quot;24&quot;/&gt;&lt;w:sz-cs w:val=&quot;24&quot;/&gt;&lt;w:lang w:val=&quot;EN-US&quot;/&gt;&lt;/w:rPr&gt;&lt;m:t&gt;S&lt;/m:t&gt;&lt;/m:r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H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sub&gt;&lt;/m:sSub&gt;&lt;m:ctrlPr&gt;&lt;w:rPr&gt;&lt;w:rFonts w:ascii=&quot;Cambria Math&quot; w:h-ansi=&quot;Cambria Math&quot; w:cs=&quot;Cambria Math&quot;/&gt;&lt;wx:font wx:val=&quot;Cambria Math&quot;/&gt;&lt;w:sz w:val=&quot;24&quot;/&gt;&lt;w:sz-cs w:val=&quot;24&quot;/&gt;&lt;w:lang w:val=&quot;EN-US&quot;/&gt;&lt;/w:rPr&gt;&lt;/m:ctrlPr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w:lang w:val=&quot;EN-US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7" o:title="" chromakey="white"/>
                </v:shape>
              </w:pict>
            </w:r>
          </w:p>
        </w:tc>
      </w:tr>
      <w:tr w:rsidR="00613D7F" w:rsidRPr="004C28B3" w:rsidTr="004C28B3">
        <w:trPr>
          <w:trHeight w:val="781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a, b, 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4C28B3">
              <w:pict>
                <v:shape id="_x0000_i1026" type="#_x0000_t75" style="width:2in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753AE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753AE&quot;&gt;&lt;m:oMathPara&gt;&lt;m:oMath&gt;&lt;m:r&gt;&lt;w:rPr&gt;&lt;w:rFonts w:ascii=&quot;Cambria Math&quot; w:fareast=&quot;Calibri&quot; w:h-ansi=&quot;Cambria Math&quot; w:cs=&quot;Cambria Math&quot;/&gt;&lt;wx:font wx:val=&quot;Cambria Math&quot;/&gt;&lt;w:i/&gt;&lt;w:sz w:val=&quot;24&quot;/&gt;&lt;w:sz-cs w:val=&quot;24&quot;/&gt;&lt;/w:rPr&gt;&lt;m:t&gt;S&lt;/m:t&gt;&lt;/m:r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=&lt;/m:t&gt;&lt;/m:r&gt;&lt;m:rad&gt;&lt;m:radPr&gt;&lt;m:degHide m:val=&quot;on&quot;/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radPr&gt;&lt;m:deg/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&lt;/m:t&gt;&lt;/m:r&gt;&lt;m:d&gt;&lt;m:d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dPr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-a&lt;/m:t&gt;&lt;/m:r&gt;&lt;/m:e&gt;&lt;/m:d&gt;&lt;m:d&gt;&lt;m:d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dPr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-b&lt;/m:t&gt;&lt;/m:r&gt;&lt;/m:e&gt;&lt;/m:d&gt;&lt;m:d&gt;&lt;m:d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dPr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-c&lt;/m:t&gt;&lt;/m:r&gt;&lt;/m:e&gt;&lt;/m: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</w:p>
        </w:tc>
      </w:tr>
      <w:tr w:rsidR="00613D7F" w:rsidRPr="004C28B3" w:rsidTr="004C28B3">
        <w:trPr>
          <w:trHeight w:val="616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b, c, A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pict>
                <v:shape id="_x0000_i1027" type="#_x0000_t75" style="width:62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0E46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C0E46&quot;&gt;&lt;m:oMathPara&gt;&lt;m:oMath&gt;&lt;m:r&gt;&lt;w:rPr&gt;&lt;w:rFonts w:ascii=&quot;Cambria Math&quot; w:fareast=&quot;Calibri&quot; w:h-ansi=&quot;Cambria Math&quot; w:cs=&quot;Cambria Math&quot;/&gt;&lt;wx:font wx:val=&quot;Cambria Math&quot;/&gt;&lt;w:i/&gt;&lt;w:sz w:val=&quot;24&quot;/&gt;&lt;w:sz-cs w:val=&quot;24&quot;/&gt;&lt;/w:rPr&gt;&lt;m:t&gt;S&lt;/m:t&gt;&lt;/m:r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4&quot;/&gt;&lt;w:sz-cs w:val=&quot;24&quot;/&gt;&lt;/w:rPr&gt;&lt;/m:ctrlPr&gt;&lt;/m:fPr&gt;&lt;m:num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bc&lt;/m:t&gt;&lt;/m:r&gt;&lt;m:func&gt;&lt;m:func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A&lt;/m:t&gt;&lt;/m:r&gt;&lt;/m:e&gt;&lt;/m:func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9" o:title="" chromakey="white"/>
                </v:shape>
              </w:pict>
            </w:r>
          </w:p>
        </w:tc>
      </w:tr>
      <w:tr w:rsidR="00613D7F" w:rsidRPr="004C28B3" w:rsidTr="004C28B3">
        <w:trPr>
          <w:trHeight w:val="814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a, A, B, 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pict>
                <v:shape id="_x0000_i1028" type="#_x0000_t75" style="width:86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5EEA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D5EEA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a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p&gt;&lt;/m:sSup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B 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C&lt;/m:t&gt;&lt;/m:r&gt;&lt;/m:e&gt;&lt;/m:func&gt;&lt;/m:e&gt;&lt;/m:func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A&lt;/m:t&gt;&lt;/m:r&gt;&lt;/m:e&gt;&lt;/m:func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</w:p>
        </w:tc>
      </w:tr>
      <w:tr w:rsidR="00613D7F" w:rsidRPr="004C28B3" w:rsidTr="004C28B3">
        <w:trPr>
          <w:trHeight w:val="667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A, B, 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pict>
                <v:shape id="_x0000_i1029" type="#_x0000_t75" style="width:8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16EA2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16EA2&quot;&gt;&lt;m:oMathPara&gt;&lt;m:oMath&gt;&lt;m:r&gt;&lt;w:rPr&gt;&lt;w:rFonts w:ascii=&quot;Cambria Math&quot; w:fareast=&quot;Calibri&quot; w:h-ansi=&quot;Cambria Math&quot; w:cs=&quot;Cambria Math&quot;/&gt;&lt;wx:font wx:val=&quot;Cambria Math&quot;/&gt;&lt;w:i/&gt;&lt;w:sz w:val=&quot;24&quot;/&gt;&lt;w:sz-cs w:val=&quot;24&quot;/&gt;&lt;/w:rPr&gt;&lt;m:t&gt;S&lt;/m:t&gt;&lt;/m:r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4&quot;/&gt;&lt;w:sz-cs w:val=&quot;24&quot;/&gt;&lt;/w:rPr&gt;&lt;/m:ctrlPr&gt;&lt;/m:fPr&gt;&lt;m:num&gt;&lt;m:sSubSup&gt;&lt;m:sSubSup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sSubSupPr&gt;&lt;m:e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H&lt;/m:t&gt;&lt;/m:r&gt;&lt;/m:e&gt;&lt;m:sub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a&lt;/m:t&gt;&lt;/m:r&gt;&lt;/m:sub&gt;&lt;m:sup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2&lt;/m:t&gt;&lt;/m:r&gt;&lt;/m:sup&gt;&lt;/m:sSubSup&gt;&lt;m:func&gt;&lt;m:funcPr&gt;&lt;m:ctrlP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A&lt;/m:t&gt;&lt;/m:r&gt;&lt;/m:e&gt;&lt;/m:func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2&lt;/m:t&gt;&lt;/m:r&gt;&lt;m:func&gt;&lt;m:funcPr&gt;&lt;m:ctrlP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B &lt;/m:t&gt;&lt;/m:r&gt;&lt;m:func&gt;&lt;m:funcPr&gt;&lt;m:ctrlP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C&lt;/m:t&gt;&lt;/m:r&gt;&lt;/m:e&gt;&lt;/m:func&gt;&lt;/m:e&gt;&lt;/m:func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1" o:title="" chromakey="white"/>
                </v:shape>
              </w:pict>
            </w:r>
          </w:p>
        </w:tc>
      </w:tr>
      <w:tr w:rsidR="00613D7F" w:rsidRPr="004C28B3" w:rsidTr="004C28B3">
        <w:trPr>
          <w:trHeight w:val="521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p, r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pict>
                <v:shape id="_x0000_i1030" type="#_x0000_t75" style="width:34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40768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40768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=p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</w:p>
        </w:tc>
      </w:tr>
      <w:tr w:rsidR="00613D7F" w:rsidRPr="004C28B3" w:rsidTr="004C28B3">
        <w:trPr>
          <w:trHeight w:val="540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a, b, c, R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pict>
                <v:shape id="_x0000_i1031" type="#_x0000_t75" style="width:42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324E4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324E4&quot;&gt;&lt;m:oMathPara&gt;&lt;m:oMath&gt;&lt;m:r&gt;&lt;w:rPr&gt;&lt;w:rFonts w:ascii=&quot;Cambria Math&quot; w:fareast=&quot;Calibri&quot; w:h-ansi=&quot;Cambria Math&quot; w:cs=&quot;Cambria Math&quot;/&gt;&lt;wx:font wx:val=&quot;Cambria Math&quot;/&gt;&lt;w:i/&gt;&lt;w:sz w:val=&quot;24&quot;/&gt;&lt;w:sz-cs w:val=&quot;24&quot;/&gt;&lt;/w:rPr&gt;&lt;m:t&gt;S&lt;/m:t&gt;&lt;/m:r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4&quot;/&gt;&lt;w:sz-cs w:val=&quot;24&quot;/&gt;&lt;/w:rPr&gt;&lt;/m:ctrlPr&gt;&lt;/m:fPr&gt;&lt;m:num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abc&lt;/m:t&gt;&lt;/m:r&gt;&lt;/m:num&gt;&lt;m:den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4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3" o:title="" chromakey="white"/>
                </v:shape>
              </w:pict>
            </w:r>
          </w:p>
        </w:tc>
      </w:tr>
      <w:tr w:rsidR="00613D7F" w:rsidRPr="004C28B3" w:rsidTr="004C28B3">
        <w:trPr>
          <w:trHeight w:val="816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r, A, B, 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pict>
                <v:shape id="_x0000_i1032" type="#_x0000_t75" style="width:108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716BA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716BA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p&gt;&lt;/m:sSup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ctg&lt;/m:t&gt;&lt;/m:r&gt;&lt;/m:fName&gt;&lt;m:e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A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den&gt;&lt;/m:f&gt;&lt;/m:e&gt;&lt;/m:func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ctg&lt;/m:t&gt;&lt;/m:r&gt;&lt;/m:fName&gt;&lt;m:e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B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den&gt;&lt;/m:f&gt;&lt;/m:e&gt;&lt;/m:func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ctg&lt;/m:t&gt;&lt;/m:r&gt;&lt;/m:fName&gt;&lt;m:e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/w:rPr&gt;&lt;m:t&gt;C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den&gt;&lt;/m:f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4" o:title="" chromakey="white"/>
                </v:shape>
              </w:pict>
            </w:r>
          </w:p>
        </w:tc>
      </w:tr>
      <w:tr w:rsidR="00613D7F" w:rsidRPr="004C28B3" w:rsidTr="004C28B3">
        <w:trPr>
          <w:trHeight w:val="729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R, A, B, 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pict>
                <v:shape id="_x0000_i1033" type="#_x0000_t75" style="width:119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07A83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07A83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=2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R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/w:rPr&gt;&lt;m:t&gt;2&lt;/m:t&gt;&lt;/m:r&gt;&lt;/m:sup&gt;&lt;/m:sSup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A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B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/w:rPr&gt;&lt;m:t&gt;C&lt;/m:t&gt;&lt;/m:r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5" o:title="" chromakey="white"/>
                </v:shape>
              </w:pict>
            </w:r>
          </w:p>
        </w:tc>
      </w:tr>
      <w:tr w:rsidR="00613D7F" w:rsidRPr="004C28B3" w:rsidTr="004C28B3">
        <w:trPr>
          <w:trHeight w:val="537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R, 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begin"/>
            </w:r>
            <w:r w:rsidRPr="004C28B3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QUOTE </w:instrText>
            </w:r>
            <w:r w:rsidRPr="004C28B3">
              <w:pict>
                <v:shape id="_x0000_i1034" type="#_x0000_t75" style="width:93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94913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94913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den&gt;&lt;/m:f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/w:rPr&gt;&lt;m:t&gt;2R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H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a&lt;/m:t&gt;&lt;/m:r&gt;&lt;/m:sub&gt;&lt;/m:sSub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H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b&lt;/m:t&gt;&lt;/m:r&gt;&lt;/m:sub&gt;&lt;/m:sSub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H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c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" o:title="" chromakey="white"/>
                </v:shape>
              </w:pict>
            </w:r>
            <w:r w:rsidRPr="004C28B3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</w:instrText>
            </w:r>
            <w:r w:rsidRPr="004C28B3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separate"/>
            </w:r>
            <w:r w:rsidRPr="004C28B3">
              <w:pict>
                <v:shape id="_x0000_i1035" type="#_x0000_t75" style="width:93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94913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94913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den&gt;&lt;/m:f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/w:rPr&gt;&lt;m:t&gt;2R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H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a&lt;/m:t&gt;&lt;/m:r&gt;&lt;/m:sub&gt;&lt;/m:sSub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H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b&lt;/m:t&gt;&lt;/m:r&gt;&lt;/m:sub&gt;&lt;/m:sSub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H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c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" o:title="" chromakey="white"/>
                </v:shape>
              </w:pict>
            </w:r>
            <w:r w:rsidRPr="004C28B3">
              <w:rPr>
                <w:rFonts w:ascii="Times New Roman" w:hAnsi="Times New Roman"/>
                <w:sz w:val="24"/>
                <w:szCs w:val="24"/>
                <w:lang w:val="en-US"/>
              </w:rPr>
              <w:fldChar w:fldCharType="end"/>
            </w:r>
            <w:r w:rsidRPr="004C28B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13D7F" w:rsidRPr="004C28B3" w:rsidTr="004C28B3">
        <w:trPr>
          <w:trHeight w:val="1579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pict>
                <v:shape id="_x0000_i1036" type="#_x0000_t75" style="width:444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164C9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164C9&quot;&gt;&lt;m:oMathPara&gt;&lt;m:oMath&gt;&lt;m:r&gt;&lt;m:rPr&gt;&lt;m:sty m:val=&quot;bi&quot;/&gt;&lt;/m:rPr&gt;&lt;w:rPr&gt;&lt;w:rFonts w:ascii=&quot;Cambria Math&quot; w:fareast=&quot;Calibri&quot; w:h-ansi=&quot;Cambria Math&quot;/&gt;&lt;wx:font wx:val=&quot;Cambria Math&quot;/&gt;&lt;w:b/&gt;&lt;w:i/&gt;&lt;w:sz w:val=&quot;24&quot;/&gt;&lt;w:sz-cs w:val=&quot;24&quot;/&gt;&lt;w:lang w:val=&quot;EN-US&quot;/&gt;&lt;/w:rPr&gt;&lt;m:t&gt;S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Pr&gt;&lt;m:e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d&gt;&lt;m:d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a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b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c&lt;/m:t&gt;&lt;/m:r&gt;&lt;/m:sub&gt;&lt;/m:sSub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Г—&lt;/m:t&gt;&lt;/m:r&gt;&lt;m:d&gt;&lt;m:d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a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b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c&lt;/m:t&gt;&lt;/m:r&gt;&lt;/m:sub&gt;&lt;/m:sSub&gt;&lt;/m:den&gt;&lt;/m:f&gt;&lt;/m:e&gt;&lt;/m:d&gt;&lt;/m:e&gt;&lt;/m:rad&gt;&lt;/m:e&gt;&lt;/m:d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-1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Г—&lt;/m:t&gt;&lt;/m:r&gt;&lt;m:sSup&gt;&lt;m:sSup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Pr&gt;&lt;m:e&gt;&lt;m:rad&gt;&lt;m:radPr&gt;&lt;m:degHide m:val=&quot;on&quot;/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radPr&gt;&lt;m:deg/&gt;&lt;m:e&gt;&lt;m:d&gt;&lt;m:d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a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b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c&lt;/m:t&gt;&lt;/m:r&gt;&lt;/m:sub&gt;&lt;/m:sSub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Г—&lt;/m:t&gt;&lt;/m:r&gt;&lt;m:d&gt;&lt;m:d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a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b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c&lt;/m:t&gt;&lt;/m:r&gt;&lt;/m:sub&gt;&lt;/m:sSub&gt;&lt;/m:den&gt;&lt;/m:f&gt;&lt;/m:e&gt;&lt;/m:d&gt;&lt;/m:e&gt;&lt;/m:rad&gt;&lt;/m:e&gt;&lt;/m:d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-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7" o:title="" chromakey="white"/>
                </v:shape>
              </w:pict>
            </w:r>
          </w:p>
        </w:tc>
      </w:tr>
      <w:tr w:rsidR="00613D7F" w:rsidRPr="004C28B3" w:rsidTr="004C28B3">
        <w:trPr>
          <w:trHeight w:val="989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p, 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pict>
                <v:shape id="_x0000_i1037" type="#_x0000_t75" style="width:95.2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4D1DBC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D1DBC&quot;&gt;&lt;m:oMathPara&gt;&lt;m:oMath&gt;&lt;m:r&gt;&lt;w:rPr&gt;&lt;w:rFonts w:ascii=&quot;Cambria Math&quot; w:fareast=&quot;Calibri&quot; w:h-ansi=&quot;Cambria Math&quot; w:cs=&quot;Cambria Math&quot;/&gt;&lt;wx:font wx:val=&quot;Cambria Math&quot;/&gt;&lt;w:i/&gt;&lt;w:sz w:val=&quot;24&quot;/&gt;&lt;w:sz-cs w:val=&quot;24&quot;/&gt;&lt;w:lang w:val=&quot;EN-US&quot;/&gt;&lt;/w:rPr&gt;&lt;m:t&gt;S&lt;/m:t&gt;&lt;/m:r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sz w:val=&quot;24&quot;/&gt;&lt;w:sz-cs w:val=&quot;24&quot;/&gt;&lt;w:lang w:val=&quot;EN-US&quot;/&gt;&lt;/w:rPr&gt;&lt;/m:ctrlPr&gt;&lt;/m:fPr&gt;&lt;m:num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w:lang w:val=&quot;EN-US&quot;/&gt;&lt;/w:rPr&gt;&lt;m:t&gt;p&lt;/m:t&gt;&lt;/m:r&gt;&lt;/m:num&gt;&lt;m:den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a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b&lt;/m:t&gt;&lt;/m:r&gt;&lt;/m:sub&gt;&lt;/m:sSub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c&lt;/m:t&gt;&lt;/m:r&gt;&lt;/m:sub&gt;&lt;/m:sSub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8" o:title="" chromakey="white"/>
                </v:shape>
              </w:pict>
            </w:r>
          </w:p>
        </w:tc>
      </w:tr>
      <w:tr w:rsidR="00613D7F" w:rsidRPr="004C28B3" w:rsidTr="004C28B3">
        <w:trPr>
          <w:trHeight w:val="573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M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M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M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pict>
                <v:shape id="_x0000_i1038" type="#_x0000_t75" style="width:384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76050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76050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3&lt;/m:t&gt;&lt;/m:r&gt;&lt;/m:den&gt;&lt;/m:f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eg&gt;&lt;m:e&gt;&lt;m:d&gt;&lt;m:d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sub&gt;&lt;/m:sSub&gt;&lt;/m:e&gt;&lt;/m:d&gt;&lt;m:d&gt;&lt;m:d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sub&gt;&lt;/m:sSub&gt;&lt;/m:e&gt;&lt;/m:d&gt;&lt;/m:e&gt;&lt;/m:ra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Г—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&gt;&lt;m:ctrl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/m:ctrlPr&gt;&lt;/m:deg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)(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)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9" o:title="" chromakey="white"/>
                </v:shape>
              </w:pict>
            </w:r>
          </w:p>
        </w:tc>
      </w:tr>
      <w:tr w:rsidR="00613D7F" w:rsidRPr="004C28B3" w:rsidTr="004C28B3">
        <w:trPr>
          <w:trHeight w:val="538"/>
        </w:trPr>
        <w:tc>
          <w:tcPr>
            <w:tcW w:w="711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14.</w:t>
            </w:r>
          </w:p>
        </w:tc>
        <w:tc>
          <w:tcPr>
            <w:tcW w:w="255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M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A, B, C</w:t>
            </w:r>
          </w:p>
        </w:tc>
        <w:tc>
          <w:tcPr>
            <w:tcW w:w="718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pict>
                <v:shape id="_x0000_i1039" type="#_x0000_t75" style="width:285.7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DB7F1E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B7F1E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2&lt;/m:t&gt;&lt;/m:r&gt;&lt;m:sSubSup&gt;&lt;m:sSub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sub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bSup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Г—&lt;/m:t&gt;&lt;/m:r&gt;&lt;/m:e&gt;&lt;/m:func&gt;&lt;/m:e&gt;&lt;/m:func&gt;&lt;/m:e&gt;&lt;/m:func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2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+2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-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)&lt;/m:t&gt;&lt;/m:r&gt;&lt;/m:e&gt;&lt;/m:func&gt;&lt;/m:e&gt;&lt;/m:func&gt;&lt;/m:e&gt;&lt;/m:func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1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0" o:title="" chromakey="white"/>
                </v:shape>
              </w:pict>
            </w:r>
          </w:p>
        </w:tc>
      </w:tr>
    </w:tbl>
    <w:p w:rsidR="00613D7F" w:rsidRDefault="00613D7F" w:rsidP="00C738D0">
      <w:pPr>
        <w:tabs>
          <w:tab w:val="left" w:pos="7938"/>
          <w:tab w:val="right" w:pos="9355"/>
        </w:tabs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613D7F" w:rsidRDefault="00613D7F">
      <w:pPr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br w:type="page"/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"/>
        <w:gridCol w:w="2608"/>
        <w:gridCol w:w="6483"/>
      </w:tblGrid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a, b, M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28B3">
              <w:pict>
                <v:shape id="_x0000_i1040" type="#_x0000_t75" style="width:228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55C42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55C42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/m:den&gt;&lt;/m:f&gt;&lt;m:d&gt;&lt;m:d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dPr&gt;&lt;m:e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2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b)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/m:e&gt;&lt;/m:d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Г—&lt;/m:t&gt;&lt;/m:r&gt;&lt;m:d&gt;&lt;m:d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dPr&gt;&lt;m:e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2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b)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/m:e&gt;&lt;/m: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a, b, L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28B3">
              <w:pict>
                <v:shape id="_x0000_i1041" type="#_x0000_t75" style="width:171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10849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10849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a+b)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ab&lt;/m:t&gt;&lt;/m:r&gt;&lt;/m:den&gt;&lt;/m:f&gt;&lt;m:rad&gt;&lt;m:radPr&gt;&lt;m:degHide m:val=&quot;on&quot;/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&lt;/m:t&gt;&lt;/m:r&gt;&lt;m:sSubSup&gt;&lt;m:sSub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sub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bSup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a+b)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a, b, L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C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28B3">
              <w:pict>
                <v:shape id="_x0000_i1042" type="#_x0000_t75" style="width:10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3D2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133D2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a+b)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Г—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den&gt;&lt;/m:f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3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18.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b, c, L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E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28B3">
              <w:pict>
                <v:shape id="_x0000_i1043" type="#_x0000_t75" style="width:137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54DB3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54DB3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e&gt;&lt;m: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)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4bc&lt;/m:t&gt;&lt;/m:r&gt;&lt;/m:den&gt;&lt;/m:f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Г—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sub&gt;&lt;/m:sSub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E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bв‰ c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4" o:title="" chromakey="white"/>
                </v:shape>
              </w:pict>
            </w:r>
          </w:p>
        </w:tc>
      </w:tr>
      <w:tr w:rsidR="00613D7F" w:rsidRPr="004C28B3" w:rsidTr="004C28B3">
        <w:trPr>
          <w:trHeight w:val="738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19.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r, 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C28B3">
              <w:pict>
                <v:shape id="_x0000_i1044" type="#_x0000_t75" style="width:81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567E8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567E8&quot;&gt;&lt;m:oMathPara&gt;&lt;m:oMath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 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5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20.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p, a, 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45" type="#_x0000_t75" style="width:211.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033CD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033CD&quot;&gt;&lt;m:oMathPara&gt;&lt;m:oMath&gt;&lt;m:r&gt;&lt;w:rPr&gt;&lt;w:rFonts w:ascii=&quot;Cambria Math&quot; w:fareast=&quot;Calibri&quot; w:h-ansi=&quot;Cambria Math&quot;/&gt;&lt;wx:font wx:val=&quot;Cambria Math&quot;/&gt;&lt;w:i/&gt;&lt;w:sz w:val=&quot;32&quot;/&gt;&lt;w:sz-cs w:val=&quot;32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a&lt;/m:t&gt;&lt;/m:r&gt;&lt;/m:sub&gt;&lt;/m:sSub&gt;&lt;m:d&gt;&lt;m:d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p-a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b&lt;/m:t&gt;&lt;/m:r&gt;&lt;/m:sub&gt;&lt;/m:sSub&gt;&lt;m:d&gt;&lt;m:d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p-b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(p-c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6" o:title="" chromakey="white"/>
                </v:shape>
              </w:pict>
            </w:r>
          </w:p>
        </w:tc>
      </w:tr>
      <w:tr w:rsidR="00613D7F" w:rsidRPr="004C28B3" w:rsidTr="004C28B3">
        <w:trPr>
          <w:trHeight w:val="888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21.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a, 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4C28B3">
              <w:pict>
                <v:shape id="_x0000_i1046" type="#_x0000_t75" style="width:159.7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5F39E7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F39E7&quot;&gt;&lt;m:oMathPara&gt;&lt;m:oMath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7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22.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p, 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47" type="#_x0000_t75" style="width:64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53B3D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53B3D&quot;&gt;&lt;m:oMathPara&gt;&lt;m:oMath&gt;&lt;m:r&gt;&lt;w:rPr&gt;&lt;w:rFonts w:ascii=&quot;Cambria Math&quot; w:fareast=&quot;Calibri&quot; w:h-ansi=&quot;Cambria Math&quot;/&gt;&lt;wx:font wx:val=&quot;Cambria Math&quot;/&gt;&lt;w:i/&gt;&lt;w:sz w:val=&quot;32&quot;/&gt;&lt;w:sz-cs w:val=&quot;32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a&lt;/m:t&gt;&lt;/m:r&gt;&lt;/m:sub&gt;&lt;/m:sSub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b&lt;/m:t&gt;&lt;/m:r&gt;&lt;/m:sub&gt;&lt;/m:sSub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c&lt;/m:t&gt;&lt;/m:r&gt;&lt;/m:sub&gt;&lt;/m:sSub&gt;&lt;/m:num&gt;&lt;m:den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p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8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23.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b, c, 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La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, 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Ea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48" type="#_x0000_t75" style="width:153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E23D3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E23D3&quot;&gt;&lt;m:oMathPara&gt;&lt;m:oMath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)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bc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Г—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a, E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(bв‰ c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9" o:title="" chromakey="white"/>
                </v:shape>
              </w:pict>
            </w:r>
          </w:p>
        </w:tc>
      </w:tr>
      <w:tr w:rsidR="00613D7F" w:rsidRPr="004C28B3" w:rsidTr="004C28B3">
        <w:trPr>
          <w:trHeight w:val="738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24.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c, 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pict>
                <v:shape id="_x0000_i1049" type="#_x0000_t75" style="width:144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81DE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81DE8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L&lt;/m:t&gt;&lt;/m:r&gt;&lt;/m:sub&gt;&lt;/m:s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(a+b)(a+c)(b+c)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ab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0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25.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50" type="#_x0000_t75" style="width:55.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452BF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452BF&quot;&gt;&lt;m:oMathPara&gt;&lt;m:oMath&gt;&lt;m:r&gt;&lt;w:rPr&gt;&lt;w:rFonts w:ascii=&quot;Cambria Math&quot; w:fareast=&quot;Calibri&quot; w:h-ansi=&quot;Cambria Math&quot;/&gt;&lt;wx:font wx:val=&quot;Cambria Math&quot;/&gt;&lt;w:i/&gt;&lt;w:sz w:val=&quot;32&quot;/&gt;&lt;w:sz-cs w:val=&quot;32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=4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1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26.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C, 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H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51" type="#_x0000_t75" style="width:124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CE58F3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E58F3&quot;&gt;&lt;m:oMathPara&gt;&lt;m:oMath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/m:func&gt;&lt;/m:e&gt;&lt;/m:func&gt;&lt;/m:e&gt;&lt;/m:func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2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27.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B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, 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C, 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52" type="#_x0000_t75" style="width:103.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67F6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667F6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r&lt;/m:t&gt;&lt;/m:r&gt;&lt;/m:sub&gt;&lt;/m:sSub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A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den&gt;&lt;/m:f&gt;&lt;/m:e&gt;&lt;/m:func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den&gt;&lt;/m:f&gt;&lt;m:func&gt;&lt;m:func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w:lang w:val=&quot;EN-US&quot;/&gt;&lt;/w:rPr&gt;&lt;m:t&gt;sin&lt;/m:t&gt;&lt;/m:r&gt;&lt;/m:fName&gt;&lt;m:e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C&lt;/m:t&gt;&lt;/m:r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&lt;/m:t&gt;&lt;/m:r&gt;&lt;/m:den&gt;&lt;/m:f&gt;&lt;/m:e&gt;&lt;/m:func&gt;&lt;/m:e&gt;&lt;/m:func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3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28.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 xml:space="preserve">r </w:t>
            </w:r>
            <w:r w:rsidRPr="004C28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R, r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53" type="#_x0000_t75" style="width:52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38D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2138D&quot;&gt;&lt;m:oMathPara&gt;&lt;m:oMath&gt;&lt;m:r&gt;&lt;w:rPr&gt;&lt;w:rFonts w:ascii=&quot;Cambria Math&quot; w:fareast=&quot;Calibri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R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4" o:title="" chromakey="white"/>
                </v:shape>
              </w:pict>
            </w:r>
          </w:p>
        </w:tc>
      </w:tr>
      <w:tr w:rsidR="00613D7F" w:rsidRPr="004C28B3" w:rsidTr="004C28B3">
        <w:trPr>
          <w:trHeight w:val="738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29.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R, r, 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L,R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54" type="#_x0000_t75" style="width:57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wsp:rsid wsp:val=&quot;00FF0F59&quot;/&gt;&lt;/wsp:rsids&gt;&lt;/w:docPr&gt;&lt;w:body&gt;&lt;w:p wsp:rsidR=&quot;00000000&quot; wsp:rsidRDefault=&quot;00FF0F59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r 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L,R&lt;/m:t&gt;&lt;/m:r&gt;&lt;/m:sub&gt;&lt;/m:sSub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5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30.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L,R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r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55" type="#_x0000_t75" style="width:77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AB76FF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B76FF&quot;&gt;&lt;m:oMathPara&gt;&lt;m:oMath&gt;&lt;m:r&gt;&lt;w:rPr&gt;&lt;w:rFonts w:ascii=&quot;Cambria Math&quot; w:fareast=&quot;Calibri&quot; w:h-ansi=&quot;Cambria Math&quot;/&gt;&lt;wx:font wx:val=&quot;Cambria Math&quot;/&gt;&lt;w:i/&gt;&lt;w:sz w:val=&quot;32&quot;/&gt;&lt;w:sz-cs w:val=&quot;32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=2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radPr&gt;&lt;m:deg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deg&gt;&lt;m:e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L&lt;/m:t&gt;&lt;/m:r&gt;&lt;/m:sub&gt;&lt;/m:sSub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r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6" o:title="" chromakey="white"/>
                </v:shape>
              </w:pict>
            </w:r>
          </w:p>
        </w:tc>
      </w:tr>
      <w:tr w:rsidR="00613D7F" w:rsidRPr="004C28B3" w:rsidTr="004C28B3">
        <w:trPr>
          <w:trHeight w:val="593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31.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 xml:space="preserve">B </w:t>
            </w:r>
            <w:r w:rsidRPr="004C28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, 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R, r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56" type="#_x0000_t75" style="width:40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C79FD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C79FD&quot;&gt;&lt;m:oMathPara&gt;&lt;m:oMath&gt;&lt;m:r&gt;&lt;w:rPr&gt;&lt;w:rFonts w:ascii=&quot;Cambria Math&quot; w:fareast=&quot;Calibri&quot; w:h-ansi=&quot;Cambria Math&quot;/&gt;&lt;wx:font wx:val=&quot;Cambria Math&quot;/&gt;&lt;w:i/&gt;&lt;w:sz w:val=&quot;24&quot;/&gt;&lt;w:sz-cs w:val=&quot;24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r&lt;/m:t&gt;&lt;/m:r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B&lt;/m:t&gt;&lt;/m:r&gt;&lt;/m:sub&gt;&lt;/m:sSub&gt;&lt;/m:num&gt;&lt;m:den&gt;&lt;m:r&gt;&lt;w:rPr&gt;&lt;w:rFonts w:ascii=&quot;Cambria Math&quot; w:h-ansi=&quot;Cambria Math&quot;/&gt;&lt;wx:font wx:val=&quot;Cambria Math&quot;/&gt;&lt;w:i/&gt;&lt;w:sz w:val=&quot;24&quot;/&gt;&lt;w:sz-cs w:val=&quot;24&quot;/&gt;&lt;w:lang w:val=&quot;EN-US&quot;/&gt;&lt;/w:rPr&gt;&lt;m:t&gt;2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7" o:title="" chromakey="white"/>
                </v:shape>
              </w:pict>
            </w:r>
          </w:p>
        </w:tc>
      </w:tr>
      <w:tr w:rsidR="00613D7F" w:rsidRPr="004C28B3" w:rsidTr="004C28B3">
        <w:trPr>
          <w:trHeight w:val="709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32.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H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T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57" type="#_x0000_t75" style="width:61.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41C5B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41C5B&quot;&gt;&lt;m:oMathPara&gt;&lt;m:oMath&gt;&lt;m:r&gt;&lt;m:rPr&gt;&lt;m:sty m:val=&quot;bi&quot;/&gt;&lt;/m:rPr&gt;&lt;w:rPr&gt;&lt;w:rFonts w:ascii=&quot;Cambria Math&quot; w:fareast=&quot;Calibri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radPr&gt;&lt;m:deg/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H&lt;/m:t&gt;&lt;/m:r&gt;&lt;/m:sub&gt;&lt;/m:sSub&gt;&lt;m:sSub&gt;&lt;m:sSubPr&gt;&lt;m:ctrlPr&gt;&lt;w:rPr&gt;&lt;w:rFonts w:ascii=&quot;Cambria Math&quot; w:h-ansi=&quot;Cambria Math&quot;/&gt;&lt;wx:font wx:val=&quot;Cambria Math&quot;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8" o:title="" chromakey="white"/>
                </v:shape>
              </w:pict>
            </w:r>
          </w:p>
        </w:tc>
      </w:tr>
      <w:tr w:rsidR="00613D7F" w:rsidRPr="004C28B3" w:rsidTr="004C28B3">
        <w:trPr>
          <w:trHeight w:val="738"/>
        </w:trPr>
        <w:tc>
          <w:tcPr>
            <w:tcW w:w="690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8B3">
              <w:rPr>
                <w:rFonts w:ascii="Times New Roman" w:hAnsi="Times New Roman"/>
                <w:b/>
                <w:sz w:val="24"/>
                <w:szCs w:val="24"/>
              </w:rPr>
              <w:t>33.</w:t>
            </w:r>
          </w:p>
        </w:tc>
        <w:tc>
          <w:tcPr>
            <w:tcW w:w="2608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r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, S</w:t>
            </w:r>
            <w:r w:rsidRPr="004C28B3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B</w:t>
            </w:r>
          </w:p>
        </w:tc>
        <w:tc>
          <w:tcPr>
            <w:tcW w:w="6483" w:type="dxa"/>
          </w:tcPr>
          <w:p w:rsidR="00613D7F" w:rsidRPr="004C28B3" w:rsidRDefault="00613D7F" w:rsidP="004C28B3">
            <w:pPr>
              <w:tabs>
                <w:tab w:val="left" w:pos="7938"/>
                <w:tab w:val="right" w:pos="9355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4C28B3">
              <w:pict>
                <v:shape id="_x0000_i1058" type="#_x0000_t75" style="width:68.25pt;height:1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A3338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7A3338&quot;&gt;&lt;m:oMathPara&gt;&lt;m:oMath&gt;&lt;m:r&gt;&lt;w:rPr&gt;&lt;w:rFonts w:ascii=&quot;Cambria Math&quot; w:fareast=&quot;Calibri&quot; w:h-ansi=&quot;Cambria Math&quot;/&gt;&lt;wx:font wx:val=&quot;Cambria Math&quot;/&gt;&lt;w:i/&gt;&lt;w:sz w:val=&quot;32&quot;/&gt;&lt;w:sz-cs w:val=&quot;32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32&quot;/&gt;&lt;w:sz-cs w:val=&quot;32&quot;/&gt;&lt;w:lang w:val=&quot;EN-US&quot;/&gt;&lt;/w:rPr&gt;&lt;/m:ctrlPr&gt;&lt;/m:radPr&gt;&lt;m:deg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deg&gt;&lt;m:e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r&lt;/m:t&gt;&lt;/m:r&gt;&lt;/m:sub&gt;&lt;/m:sSub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B&lt;/m:t&gt;&lt;/m:r&gt;&lt;/m:sub&gt;&lt;/m:sSub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9" o:title="" chromakey="white"/>
                </v:shape>
              </w:pict>
            </w:r>
          </w:p>
        </w:tc>
      </w:tr>
    </w:tbl>
    <w:p w:rsidR="00613D7F" w:rsidRDefault="00613D7F" w:rsidP="00167692">
      <w:pPr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Pr="00167692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 xml:space="preserve">.1. </w:t>
      </w:r>
      <w:r w:rsidRPr="00167692">
        <w:rPr>
          <w:rFonts w:ascii="Times New Roman" w:hAnsi="Times New Roman"/>
          <w:b/>
          <w:sz w:val="28"/>
          <w:szCs w:val="28"/>
        </w:rPr>
        <w:t>Вычисление площади треугольника в школьном курсе геометрии</w:t>
      </w:r>
    </w:p>
    <w:p w:rsidR="00613D7F" w:rsidRPr="0018342E" w:rsidRDefault="00613D7F" w:rsidP="00167692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1) Теорема. </w:t>
      </w:r>
      <w:r>
        <w:rPr>
          <w:rFonts w:ascii="Times New Roman" w:hAnsi="Times New Roman"/>
          <w:b/>
          <w:i/>
          <w:sz w:val="24"/>
          <w:szCs w:val="24"/>
        </w:rPr>
        <w:t>Площадь треугольника равна половине произведению его сторон на проведенную к ней высоту.</w:t>
      </w:r>
    </w:p>
    <w:p w:rsidR="00613D7F" w:rsidRPr="0018342E" w:rsidRDefault="00613D7F" w:rsidP="0018342E">
      <w:pPr>
        <w:tabs>
          <w:tab w:val="left" w:pos="2520"/>
        </w:tabs>
        <w:spacing w:after="0" w:line="2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 w:rsidRPr="0018342E">
        <w:rPr>
          <w:rFonts w:ascii="Times New Roman" w:hAnsi="Times New Roman"/>
          <w:b/>
          <w:i/>
          <w:sz w:val="24"/>
          <w:szCs w:val="24"/>
          <w:vertAlign w:val="subscript"/>
        </w:rPr>
        <w:t>1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C</w:t>
      </w:r>
    </w:p>
    <w:p w:rsidR="00613D7F" w:rsidRPr="0018342E" w:rsidRDefault="00613D7F" w:rsidP="0018342E">
      <w:pPr>
        <w:spacing w:after="0" w:line="2" w:lineRule="atLeas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26" type="#_x0000_t75" style="position:absolute;margin-left:-2.55pt;margin-top:2.45pt;width:246pt;height:102pt;z-index:251656192;visibility:visible" stroked="t" strokecolor="window">
            <v:stroke joinstyle="round"/>
            <v:imagedata r:id="rId40" o:title="" croptop="17416f" cropbottom="29087f" cropleft="15837f" cropright="15948f"/>
            <w10:wrap type="square"/>
          </v:shape>
        </w:pict>
      </w:r>
      <w:r w:rsidRPr="00C13DF9">
        <w:rPr>
          <w:rFonts w:ascii="Times New Roman" w:hAnsi="Times New Roman"/>
          <w:b/>
          <w:i/>
          <w:sz w:val="24"/>
          <w:szCs w:val="24"/>
        </w:rPr>
        <w:t xml:space="preserve">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Дано: </w:t>
      </w:r>
      <w:r>
        <w:rPr>
          <w:rFonts w:ascii="Times New Roman" w:hAnsi="Times New Roman"/>
          <w:sz w:val="24"/>
          <w:szCs w:val="24"/>
          <w:lang w:val="en-US"/>
        </w:rPr>
        <w:t>ABC</w:t>
      </w:r>
    </w:p>
    <w:p w:rsidR="00613D7F" w:rsidRDefault="00613D7F" w:rsidP="0018342E">
      <w:pPr>
        <w:spacing w:after="0" w:line="2" w:lineRule="atLeast"/>
        <w:ind w:firstLine="708"/>
        <w:rPr>
          <w:rFonts w:ascii="Times New Roman" w:hAnsi="Times New Roman"/>
          <w:b/>
          <w:i/>
          <w:sz w:val="24"/>
          <w:szCs w:val="24"/>
        </w:rPr>
      </w:pPr>
      <w:r w:rsidRPr="00C13DF9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  <w:lang w:val="en-US"/>
        </w:rPr>
        <w:t>AB</w:t>
      </w:r>
      <w:r>
        <w:rPr>
          <w:rFonts w:ascii="Times New Roman" w:hAnsi="Times New Roman"/>
          <w:sz w:val="24"/>
          <w:szCs w:val="24"/>
        </w:rPr>
        <w:t>-сторона треугольника</w:t>
      </w:r>
    </w:p>
    <w:p w:rsidR="00613D7F" w:rsidRDefault="00613D7F" w:rsidP="0018342E">
      <w:pPr>
        <w:spacing w:after="0" w:line="2" w:lineRule="atLeast"/>
        <w:ind w:firstLine="708"/>
        <w:rPr>
          <w:rFonts w:ascii="Times New Roman" w:hAnsi="Times New Roman"/>
          <w:b/>
          <w:i/>
          <w:sz w:val="24"/>
          <w:szCs w:val="24"/>
        </w:rPr>
      </w:pPr>
      <w:r w:rsidRPr="00C13DF9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  <w:lang w:val="en-US"/>
        </w:rPr>
        <w:t>AB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a</w:t>
      </w:r>
    </w:p>
    <w:p w:rsidR="00613D7F" w:rsidRPr="00C13DF9" w:rsidRDefault="00613D7F" w:rsidP="0018342E">
      <w:pPr>
        <w:spacing w:after="0" w:line="2" w:lineRule="atLeast"/>
        <w:ind w:firstLine="708"/>
        <w:rPr>
          <w:rFonts w:ascii="Times New Roman" w:hAnsi="Times New Roman"/>
          <w:sz w:val="24"/>
          <w:szCs w:val="24"/>
        </w:rPr>
      </w:pPr>
      <w:r w:rsidRPr="00C13DF9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  <w:lang w:val="en-US"/>
        </w:rPr>
        <w:t>CD</w:t>
      </w:r>
      <w:r w:rsidRPr="00C13DF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высота к </w:t>
      </w:r>
      <w:r>
        <w:rPr>
          <w:rFonts w:ascii="Times New Roman" w:hAnsi="Times New Roman"/>
          <w:sz w:val="24"/>
          <w:szCs w:val="24"/>
          <w:lang w:val="en-US"/>
        </w:rPr>
        <w:t>AB</w:t>
      </w:r>
      <w:r w:rsidRPr="00C13DF9">
        <w:rPr>
          <w:rFonts w:ascii="Times New Roman" w:hAnsi="Times New Roman"/>
          <w:sz w:val="24"/>
          <w:szCs w:val="24"/>
        </w:rPr>
        <w:t>,</w:t>
      </w:r>
    </w:p>
    <w:p w:rsidR="00613D7F" w:rsidRPr="00C13DF9" w:rsidRDefault="00613D7F" w:rsidP="0018342E">
      <w:pPr>
        <w:spacing w:after="0" w:line="2" w:lineRule="atLeast"/>
        <w:ind w:firstLine="708"/>
        <w:rPr>
          <w:rFonts w:ascii="Times New Roman" w:hAnsi="Times New Roman"/>
          <w:b/>
          <w:i/>
          <w:sz w:val="24"/>
          <w:szCs w:val="24"/>
          <w:lang w:val="en-US"/>
        </w:rPr>
      </w:pPr>
      <w:r w:rsidRPr="00C13DF9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  <w:lang w:val="en-US"/>
        </w:rPr>
        <w:t>CD</w:t>
      </w:r>
      <w:r w:rsidRPr="00C13DF9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h</w:t>
      </w:r>
    </w:p>
    <w:p w:rsidR="00613D7F" w:rsidRDefault="00613D7F" w:rsidP="0018342E">
      <w:pPr>
        <w:spacing w:after="0" w:line="2" w:lineRule="atLeast"/>
        <w:ind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Док-ать: </w:t>
      </w:r>
    </w:p>
    <w:p w:rsidR="00613D7F" w:rsidRPr="00C13DF9" w:rsidRDefault="00613D7F" w:rsidP="0018342E">
      <w:pPr>
        <w:spacing w:after="0" w:line="2" w:lineRule="atLeast"/>
        <w:ind w:firstLine="708"/>
        <w:rPr>
          <w:rFonts w:ascii="Times New Roman" w:hAnsi="Times New Roman"/>
          <w:b/>
          <w:i/>
          <w:sz w:val="24"/>
          <w:szCs w:val="24"/>
        </w:rPr>
      </w:pPr>
      <w:r w:rsidRPr="004C28B3">
        <w:pict>
          <v:shape id="_x0000_i1059" type="#_x0000_t75" style="width:46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CA42F5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A42F5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w:lang w:val=&quot;EN-US&quot;/&gt;&lt;/w:rPr&gt;&lt;m:t&gt;S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a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</w:p>
    <w:p w:rsidR="00613D7F" w:rsidRPr="00C13DF9" w:rsidRDefault="00613D7F" w:rsidP="0018342E">
      <w:pPr>
        <w:tabs>
          <w:tab w:val="left" w:pos="1275"/>
          <w:tab w:val="left" w:pos="2445"/>
          <w:tab w:val="center" w:pos="4677"/>
        </w:tabs>
        <w:spacing w:after="0" w:line="2" w:lineRule="atLeast"/>
        <w:rPr>
          <w:rFonts w:ascii="Times New Roman" w:hAnsi="Times New Roman"/>
          <w:b/>
          <w:i/>
          <w:sz w:val="24"/>
          <w:szCs w:val="24"/>
          <w:vertAlign w:val="subscript"/>
        </w:rPr>
      </w:pPr>
      <w:r w:rsidRPr="0018342E">
        <w:rPr>
          <w:rFonts w:ascii="Times New Roman" w:hAnsi="Times New Roman"/>
          <w:sz w:val="24"/>
          <w:szCs w:val="24"/>
        </w:rPr>
        <w:tab/>
      </w:r>
      <w:r w:rsidRPr="0018342E">
        <w:rPr>
          <w:rFonts w:ascii="Times New Roman" w:hAnsi="Times New Roman"/>
          <w:b/>
          <w:i/>
          <w:sz w:val="24"/>
          <w:szCs w:val="24"/>
          <w:lang w:val="en-US"/>
        </w:rPr>
        <w:t>A</w:t>
      </w:r>
      <w:r w:rsidRPr="00C13DF9">
        <w:rPr>
          <w:rFonts w:ascii="Times New Roman" w:hAnsi="Times New Roman"/>
          <w:b/>
          <w:i/>
          <w:sz w:val="24"/>
          <w:szCs w:val="24"/>
        </w:rPr>
        <w:tab/>
      </w:r>
      <w:r w:rsidRPr="0018342E"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 w:rsidRPr="00C13DF9">
        <w:rPr>
          <w:rFonts w:ascii="Times New Roman" w:hAnsi="Times New Roman"/>
          <w:b/>
          <w:i/>
          <w:sz w:val="24"/>
          <w:szCs w:val="24"/>
        </w:rPr>
        <w:tab/>
      </w:r>
      <w:r w:rsidRPr="0018342E">
        <w:rPr>
          <w:rFonts w:ascii="Times New Roman" w:hAnsi="Times New Roman"/>
          <w:b/>
          <w:i/>
          <w:sz w:val="24"/>
          <w:szCs w:val="24"/>
          <w:lang w:val="en-US"/>
        </w:rPr>
        <w:t>B</w:t>
      </w:r>
    </w:p>
    <w:p w:rsidR="00613D7F" w:rsidRPr="00C339DE" w:rsidRDefault="00613D7F" w:rsidP="0018342E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Рис.1</w:t>
      </w:r>
    </w:p>
    <w:p w:rsidR="00613D7F" w:rsidRPr="0098186F" w:rsidRDefault="00613D7F" w:rsidP="0098186F">
      <w:pPr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Доказательство: </w:t>
      </w:r>
      <w:r>
        <w:rPr>
          <w:rFonts w:ascii="Times New Roman" w:hAnsi="Times New Roman"/>
          <w:sz w:val="24"/>
          <w:szCs w:val="24"/>
        </w:rPr>
        <w:t xml:space="preserve">Дополним этот треугольник до параллелограмма </w:t>
      </w:r>
      <w:r>
        <w:rPr>
          <w:rFonts w:ascii="Times New Roman" w:hAnsi="Times New Roman"/>
          <w:sz w:val="24"/>
          <w:szCs w:val="24"/>
          <w:lang w:val="en-US"/>
        </w:rPr>
        <w:t>ABCD</w:t>
      </w:r>
      <w:r>
        <w:rPr>
          <w:rFonts w:ascii="Times New Roman" w:hAnsi="Times New Roman"/>
          <w:sz w:val="24"/>
          <w:szCs w:val="24"/>
        </w:rPr>
        <w:t xml:space="preserve">, как указано на рисунке. Площадь параллелограмма равна сумме площадей треугольников </w:t>
      </w:r>
      <w:r>
        <w:rPr>
          <w:rFonts w:ascii="Times New Roman" w:hAnsi="Times New Roman"/>
          <w:sz w:val="24"/>
          <w:szCs w:val="24"/>
          <w:lang w:val="en-US"/>
        </w:rPr>
        <w:t>ABC</w:t>
      </w:r>
      <w:r w:rsidRPr="00C13D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CDA</w:t>
      </w:r>
      <w:r w:rsidRPr="00C13DF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Так как </w:t>
      </w:r>
      <w:r>
        <w:rPr>
          <w:rFonts w:ascii="Times New Roman" w:hAnsi="Times New Roman"/>
          <w:sz w:val="24"/>
          <w:szCs w:val="24"/>
          <w:lang w:val="en-US"/>
        </w:rPr>
        <w:t>ABC</w:t>
      </w:r>
      <w:r w:rsidRPr="0098186F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CDA</w:t>
      </w:r>
      <w:r>
        <w:rPr>
          <w:rFonts w:ascii="Times New Roman" w:hAnsi="Times New Roman"/>
          <w:sz w:val="24"/>
          <w:szCs w:val="24"/>
        </w:rPr>
        <w:t xml:space="preserve">, отсюда следует, что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98186F">
        <w:rPr>
          <w:rFonts w:ascii="Times New Roman" w:hAnsi="Times New Roman"/>
          <w:sz w:val="24"/>
          <w:szCs w:val="24"/>
          <w:vertAlign w:val="subscript"/>
        </w:rPr>
        <w:t>.</w:t>
      </w:r>
      <w:r w:rsidRPr="0098186F">
        <w:rPr>
          <w:rFonts w:ascii="Times New Roman" w:hAnsi="Times New Roman"/>
          <w:sz w:val="24"/>
          <w:szCs w:val="24"/>
        </w:rPr>
        <w:t>=2*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ABC</w:t>
      </w:r>
    </w:p>
    <w:p w:rsidR="00613D7F" w:rsidRDefault="00613D7F" w:rsidP="0098186F">
      <w:pPr>
        <w:spacing w:after="0" w:line="2" w:lineRule="atLeast"/>
        <w:ind w:firstLine="708"/>
        <w:rPr>
          <w:rFonts w:ascii="Times New Roman" w:hAnsi="Times New Roman"/>
          <w:b/>
          <w:i/>
          <w:sz w:val="32"/>
          <w:szCs w:val="32"/>
        </w:rPr>
      </w:pPr>
      <w:r w:rsidRPr="0098186F">
        <w:rPr>
          <w:rFonts w:ascii="Times New Roman" w:hAnsi="Times New Roman"/>
          <w:b/>
          <w:sz w:val="28"/>
          <w:szCs w:val="28"/>
          <w:lang w:val="en-US"/>
        </w:rPr>
        <w:t>S</w:t>
      </w:r>
      <w:r w:rsidRPr="0098186F">
        <w:rPr>
          <w:rFonts w:ascii="Times New Roman" w:hAnsi="Times New Roman"/>
          <w:b/>
          <w:sz w:val="28"/>
          <w:szCs w:val="28"/>
          <w:vertAlign w:val="subscript"/>
          <w:lang w:val="en-US"/>
        </w:rPr>
        <w:t>n</w:t>
      </w:r>
      <w:r w:rsidRPr="0098186F">
        <w:rPr>
          <w:rFonts w:ascii="Times New Roman" w:hAnsi="Times New Roman"/>
          <w:b/>
          <w:sz w:val="28"/>
          <w:szCs w:val="28"/>
          <w:vertAlign w:val="subscript"/>
        </w:rPr>
        <w:t>.</w:t>
      </w:r>
      <w:r w:rsidRPr="0098186F">
        <w:rPr>
          <w:rFonts w:ascii="Times New Roman" w:hAnsi="Times New Roman"/>
          <w:b/>
          <w:sz w:val="28"/>
          <w:szCs w:val="28"/>
        </w:rPr>
        <w:t>=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ah</w:t>
      </w:r>
      <w:r w:rsidRPr="0098186F">
        <w:rPr>
          <w:rFonts w:ascii="Times New Roman" w:hAnsi="Times New Roman"/>
          <w:b/>
          <w:i/>
          <w:sz w:val="28"/>
          <w:szCs w:val="28"/>
        </w:rPr>
        <w:t xml:space="preserve">,             </w:t>
      </w:r>
      <w:r w:rsidRPr="0098186F">
        <w:rPr>
          <w:rFonts w:ascii="Times New Roman" w:hAnsi="Times New Roman"/>
          <w:b/>
          <w:i/>
          <w:sz w:val="26"/>
          <w:szCs w:val="26"/>
        </w:rPr>
        <w:t>следовательно</w:t>
      </w:r>
      <w:r>
        <w:rPr>
          <w:rFonts w:ascii="Times New Roman" w:hAnsi="Times New Roman"/>
          <w:b/>
          <w:i/>
          <w:sz w:val="26"/>
          <w:szCs w:val="26"/>
        </w:rPr>
        <w:t xml:space="preserve">   </w:t>
      </w:r>
      <w:r w:rsidRPr="0098186F">
        <w:rPr>
          <w:rFonts w:ascii="Times New Roman" w:hAnsi="Times New Roman"/>
          <w:b/>
          <w:i/>
          <w:sz w:val="32"/>
          <w:szCs w:val="32"/>
          <w:lang w:val="en-US"/>
        </w:rPr>
        <w:t>S</w:t>
      </w:r>
      <w:r w:rsidRPr="0098186F">
        <w:rPr>
          <w:rFonts w:ascii="Times New Roman" w:hAnsi="Times New Roman"/>
          <w:b/>
          <w:i/>
          <w:sz w:val="32"/>
          <w:szCs w:val="32"/>
          <w:vertAlign w:val="subscript"/>
          <w:lang w:val="en-US"/>
        </w:rPr>
        <w:t>ABC</w:t>
      </w:r>
      <w:r>
        <w:rPr>
          <w:rFonts w:ascii="Times New Roman" w:hAnsi="Times New Roman"/>
          <w:b/>
          <w:i/>
          <w:sz w:val="32"/>
          <w:szCs w:val="32"/>
          <w:vertAlign w:val="subscript"/>
        </w:rPr>
        <w:t xml:space="preserve"> </w:t>
      </w:r>
      <w:r w:rsidRPr="0098186F">
        <w:rPr>
          <w:rFonts w:ascii="Times New Roman" w:hAnsi="Times New Roman"/>
          <w:b/>
          <w:i/>
          <w:sz w:val="32"/>
          <w:szCs w:val="32"/>
        </w:rPr>
        <w:t>=</w:t>
      </w:r>
      <w:r w:rsidRPr="004C28B3">
        <w:rPr>
          <w:rFonts w:ascii="Times New Roman" w:hAnsi="Times New Roman"/>
          <w:b/>
          <w:sz w:val="32"/>
          <w:szCs w:val="32"/>
        </w:rPr>
        <w:fldChar w:fldCharType="begin"/>
      </w:r>
      <w:r w:rsidRPr="004C28B3">
        <w:rPr>
          <w:rFonts w:ascii="Times New Roman" w:hAnsi="Times New Roman"/>
          <w:b/>
          <w:sz w:val="32"/>
          <w:szCs w:val="32"/>
        </w:rPr>
        <w:instrText xml:space="preserve"> QUOTE </w:instrText>
      </w:r>
      <w:r w:rsidRPr="004C28B3">
        <w:pict>
          <v:shape id="_x0000_i1060" type="#_x0000_t75" style="width:35.2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76404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76404&quot;&gt;&lt;m:oMathPara&gt;&lt;m:oMath&gt;&lt;m:f&gt;&lt;m:fPr&gt;&lt;m:ctrlPr&gt;&lt;w:rPr&gt;&lt;w:rFonts w:ascii=&quot;Cambria Math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a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b/>
          <w:sz w:val="32"/>
          <w:szCs w:val="32"/>
        </w:rPr>
        <w:fldChar w:fldCharType="separate"/>
      </w:r>
      <w:r w:rsidRPr="004C28B3">
        <w:pict>
          <v:shape id="_x0000_i1061" type="#_x0000_t75" style="width:35.2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76404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76404&quot;&gt;&lt;m:oMathPara&gt;&lt;m:oMath&gt;&lt;m:f&gt;&lt;m:fPr&gt;&lt;m:ctrlPr&gt;&lt;w:rPr&gt;&lt;w:rFonts w:ascii=&quot;Cambria Math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1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2&lt;/m:t&gt;&lt;/m:r&gt;&lt;/m:den&gt;&lt;/m:f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a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fldChar w:fldCharType="end"/>
      </w:r>
    </w:p>
    <w:p w:rsidR="00613D7F" w:rsidRDefault="00613D7F" w:rsidP="000537C4">
      <w:pPr>
        <w:spacing w:after="0" w:line="2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32"/>
        </w:rPr>
        <w:t>2)</w:t>
      </w:r>
      <w:r>
        <w:rPr>
          <w:rFonts w:ascii="Times New Roman" w:hAnsi="Times New Roman"/>
          <w:sz w:val="32"/>
          <w:szCs w:val="32"/>
        </w:rPr>
        <w:t xml:space="preserve">Докажем </w:t>
      </w:r>
      <w:r w:rsidRPr="004C28B3">
        <w:rPr>
          <w:rFonts w:ascii="Cambria Math" w:hAnsi="Cambria Math"/>
          <w:sz w:val="32"/>
          <w:szCs w:val="32"/>
        </w:rPr>
        <w:fldChar w:fldCharType="begin"/>
      </w:r>
      <w:r w:rsidRPr="004C28B3">
        <w:rPr>
          <w:rFonts w:ascii="Cambria Math" w:hAnsi="Cambria Math"/>
          <w:sz w:val="32"/>
          <w:szCs w:val="32"/>
        </w:rPr>
        <w:instrText xml:space="preserve"> QUOTE </w:instrText>
      </w:r>
      <w:r w:rsidRPr="004C28B3">
        <w:pict>
          <v:shape id="_x0000_i1062" type="#_x0000_t75" style="width:2in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A356F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A356F&quot;&gt;&lt;m:oMathPara&gt;&lt;m:oMath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S&lt;/m:t&gt;&lt;/m:r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=&lt;/m:t&gt;&lt;/m:r&gt;&lt;m:rad&gt;&lt;m:radPr&gt;&lt;m:degHide m:val=&quot;on&quot;/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radPr&gt;&lt;m:deg/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&lt;/m:t&gt;&lt;/m:r&gt;&lt;m:d&gt;&lt;m:d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dPr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-a&lt;/m:t&gt;&lt;/m:r&gt;&lt;/m:e&gt;&lt;/m:d&gt;&lt;m:d&gt;&lt;m:d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dPr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-b&lt;/m:t&gt;&lt;/m:r&gt;&lt;/m:e&gt;&lt;/m:d&gt;&lt;m:d&gt;&lt;m:d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dPr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-c&lt;/m:t&gt;&lt;/m:r&gt;&lt;/m:e&gt;&lt;/m: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4C28B3">
        <w:rPr>
          <w:rFonts w:ascii="Cambria Math" w:hAnsi="Cambria Math"/>
          <w:sz w:val="32"/>
          <w:szCs w:val="32"/>
        </w:rPr>
        <w:instrText xml:space="preserve"> </w:instrText>
      </w:r>
      <w:r w:rsidRPr="004C28B3">
        <w:rPr>
          <w:rFonts w:ascii="Cambria Math" w:hAnsi="Cambria Math"/>
          <w:sz w:val="32"/>
          <w:szCs w:val="32"/>
        </w:rPr>
        <w:fldChar w:fldCharType="separate"/>
      </w:r>
      <w:r w:rsidRPr="004C28B3">
        <w:pict>
          <v:shape id="_x0000_i1063" type="#_x0000_t75" style="width:2in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A356F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A356F&quot;&gt;&lt;m:oMathPara&gt;&lt;m:oMath&gt;&lt;m:r&gt;&lt;w:rPr&gt;&lt;w:rFonts w:ascii=&quot;Cambria Math&quot; w:h-ansi=&quot;Cambria Math&quot; w:cs=&quot;Cambria Math&quot;/&gt;&lt;wx:font wx:val=&quot;Cambria Math&quot;/&gt;&lt;w:i/&gt;&lt;w:sz w:val=&quot;24&quot;/&gt;&lt;w:sz-cs w:val=&quot;24&quot;/&gt;&lt;/w:rPr&gt;&lt;m:t&gt;S&lt;/m:t&gt;&lt;/m:r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=&lt;/m:t&gt;&lt;/m:r&gt;&lt;m:rad&gt;&lt;m:radPr&gt;&lt;m:degHide m:val=&quot;on&quot;/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radPr&gt;&lt;m:deg/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&lt;/m:t&gt;&lt;/m:r&gt;&lt;m:d&gt;&lt;m:d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dPr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-a&lt;/m:t&gt;&lt;/m:r&gt;&lt;/m:e&gt;&lt;/m:d&gt;&lt;m:d&gt;&lt;m:d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dPr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-b&lt;/m:t&gt;&lt;/m:r&gt;&lt;/m:e&gt;&lt;/m:d&gt;&lt;m:d&gt;&lt;m:dPr&gt;&lt;m:ctrlPr&gt;&lt;w:rPr&gt;&lt;w:rFonts w:ascii=&quot;Cambria Math&quot; w:h-ansi=&quot;Cambria Math&quot; w:cs=&quot;Cambria Math&quot;/&gt;&lt;wx:font wx:val=&quot;Cambria Math&quot;/&gt;&lt;w:sz w:val=&quot;24&quot;/&gt;&lt;w:sz-cs w:val=&quot;24&quot;/&gt;&lt;/w:rPr&gt;&lt;/m:ctrlPr&gt;&lt;/m:dPr&gt;&lt;m:e&gt;&lt;m:r&gt;&lt;m:rPr&gt;&lt;m:sty m:val=&quot;p&quot;/&gt;&lt;/m:rPr&gt;&lt;w:rPr&gt;&lt;w:rFonts w:ascii=&quot;Cambria Math&quot; w:h-ansi=&quot;Cambria Math&quot; w:cs=&quot;Cambria Math&quot;/&gt;&lt;wx:font wx:val=&quot;Cambria Math&quot;/&gt;&lt;w:sz w:val=&quot;24&quot;/&gt;&lt;w:sz-cs w:val=&quot;24&quot;/&gt;&lt;/w:rPr&gt;&lt;m:t&gt;p-c&lt;/m:t&gt;&lt;/m:r&gt;&lt;/m:e&gt;&lt;/m: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4C28B3">
        <w:rPr>
          <w:rFonts w:ascii="Cambria Math" w:hAnsi="Cambria Math"/>
          <w:sz w:val="32"/>
          <w:szCs w:val="32"/>
        </w:rPr>
        <w:fldChar w:fldCharType="end"/>
      </w:r>
      <w:r w:rsidRPr="004C28B3">
        <w:rPr>
          <w:rFonts w:ascii="Cambria Math" w:hAnsi="Cambria Math"/>
          <w:sz w:val="32"/>
          <w:szCs w:val="32"/>
        </w:rPr>
        <w:br/>
      </w:r>
      <w:r w:rsidRPr="004C28B3">
        <w:rPr>
          <w:rFonts w:ascii="Cambria Math" w:hAnsi="Cambria Math" w:cs="Cambria Math"/>
          <w:sz w:val="24"/>
          <w:szCs w:val="24"/>
        </w:rPr>
        <w:br/>
      </w:r>
      <w:r w:rsidRPr="004C28B3">
        <w:rPr>
          <w:rFonts w:ascii="Cambria Math" w:hAnsi="Cambria Math" w:cs="Cambria Math"/>
          <w:sz w:val="24"/>
          <w:szCs w:val="24"/>
        </w:rPr>
        <w:br/>
      </w:r>
      <w:r w:rsidRPr="000537C4">
        <w:rPr>
          <w:rFonts w:ascii="Times New Roman" w:hAnsi="Times New Roman"/>
          <w:b/>
          <w:i/>
          <w:sz w:val="28"/>
          <w:szCs w:val="28"/>
        </w:rPr>
        <w:t>Доказательство: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>Имеем</w:t>
      </w:r>
      <w:r w:rsidRPr="000537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64" type="#_x0000_t75" style="width:75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C1D88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C1D8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ab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65" type="#_x0000_t75" style="width:75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C1D88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C1D8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ab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. По теореме косинусов </w:t>
      </w:r>
    </w:p>
    <w:p w:rsidR="00613D7F" w:rsidRDefault="00613D7F" w:rsidP="000537C4">
      <w:pPr>
        <w:spacing w:after="0" w:line="2" w:lineRule="atLeast"/>
        <w:rPr>
          <w:rFonts w:ascii="Times New Roman" w:hAnsi="Times New Roman"/>
          <w:sz w:val="24"/>
          <w:szCs w:val="24"/>
        </w:rPr>
      </w:pPr>
    </w:p>
    <w:p w:rsidR="00613D7F" w:rsidRPr="001C5436" w:rsidRDefault="00613D7F" w:rsidP="000537C4">
      <w:pPr>
        <w:tabs>
          <w:tab w:val="left" w:pos="3915"/>
        </w:tabs>
        <w:spacing w:after="0" w:line="2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Pr="004C28B3">
        <w:rPr>
          <w:rFonts w:ascii="Times New Roman" w:hAnsi="Times New Roman"/>
          <w:b/>
          <w:sz w:val="24"/>
          <w:szCs w:val="24"/>
        </w:rPr>
        <w:fldChar w:fldCharType="begin"/>
      </w:r>
      <w:r w:rsidRPr="004C28B3">
        <w:rPr>
          <w:rFonts w:ascii="Times New Roman" w:hAnsi="Times New Roman"/>
          <w:b/>
          <w:sz w:val="24"/>
          <w:szCs w:val="24"/>
        </w:rPr>
        <w:instrText xml:space="preserve"> QUOTE </w:instrText>
      </w:r>
      <w:r w:rsidRPr="004C28B3">
        <w:pict>
          <v:shape id="_x0000_i1066" type="#_x0000_t75" style="width:133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76C5E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76C5E&quot;&gt;&lt;m:oMathPara&gt;&lt;m:oMath&gt;&lt;m:sSup&gt;&lt;m:sSupPr&gt;&lt;m:ctrlPr&gt;&lt;w:rPr&gt;&lt;w:rFonts w:ascii=&quot;Cambria Math&quot; w:h-ansi=&quot;Cambria Math&quot;/&gt;&lt;wx:font wx:val=&quot;Cambria Math&quot;/&gt;&lt;w:b/&gt;&lt;w:sz w:val=&quot;24&quot;/&gt;&lt;w:sz-cs w:val=&quot;24&quot;/&gt;&lt;/w:rPr&gt;&lt;/m:ctrlPr&gt;&lt;/m:sSupPr&gt;&lt;m:e&gt;&lt;m:sSup&gt;&lt;m:sSupPr&gt;&lt;m:ctrlPr&gt;&lt;w:rPr&gt;&lt;w:rFonts w:ascii=&quot;Cambria Math&quot; w:h-ansi=&quot;Cambria Math&quot;/&gt;&lt;wx:font wx:val=&quot;Cambria Math&quot;/&gt;&lt;w:b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c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=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+&lt;/m:t&gt;&lt;/m:r&gt;&lt;m:sSup&gt;&lt;m:sSupPr&gt;&lt;m:ctrlPr&gt;&lt;w:rPr&gt;&lt;w:rFonts w:ascii=&quot;Cambria Math&quot; w:h-ansi=&quot;Cambria Math&quot;/&gt;&lt;wx:font wx:val=&quot;Cambria Math&quot;/&gt;&lt;w:b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-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ab&lt;/m:t&gt;&lt;/m:r&gt;&lt;m:func&gt;&lt;m:func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24&quot;/&gt;&lt;w:sz-cs w:val=&quot;24&quot;/&gt;&lt;/w:rPr&gt;&lt;m:t&gt;cos&lt;/m:t&gt;&lt;/m:r&gt;&lt;/m:fName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C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4C28B3">
        <w:rPr>
          <w:rFonts w:ascii="Times New Roman" w:hAnsi="Times New Roman"/>
          <w:b/>
          <w:sz w:val="24"/>
          <w:szCs w:val="24"/>
        </w:rPr>
        <w:instrText xml:space="preserve"> </w:instrText>
      </w:r>
      <w:r w:rsidRPr="004C28B3">
        <w:rPr>
          <w:rFonts w:ascii="Times New Roman" w:hAnsi="Times New Roman"/>
          <w:b/>
          <w:sz w:val="24"/>
          <w:szCs w:val="24"/>
        </w:rPr>
        <w:fldChar w:fldCharType="separate"/>
      </w:r>
      <w:r w:rsidRPr="004C28B3">
        <w:pict>
          <v:shape id="_x0000_i1067" type="#_x0000_t75" style="width:133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76C5E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76C5E&quot;&gt;&lt;m:oMathPara&gt;&lt;m:oMath&gt;&lt;m:sSup&gt;&lt;m:sSupPr&gt;&lt;m:ctrlPr&gt;&lt;w:rPr&gt;&lt;w:rFonts w:ascii=&quot;Cambria Math&quot; w:h-ansi=&quot;Cambria Math&quot;/&gt;&lt;wx:font wx:val=&quot;Cambria Math&quot;/&gt;&lt;w:b/&gt;&lt;w:sz w:val=&quot;24&quot;/&gt;&lt;w:sz-cs w:val=&quot;24&quot;/&gt;&lt;/w:rPr&gt;&lt;/m:ctrlPr&gt;&lt;/m:sSupPr&gt;&lt;m:e&gt;&lt;m:sSup&gt;&lt;m:sSupPr&gt;&lt;m:ctrlPr&gt;&lt;w:rPr&gt;&lt;w:rFonts w:ascii=&quot;Cambria Math&quot; w:h-ansi=&quot;Cambria Math&quot;/&gt;&lt;wx:font wx:val=&quot;Cambria Math&quot;/&gt;&lt;w:b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c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=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+&lt;/m:t&gt;&lt;/m:r&gt;&lt;m:sSup&gt;&lt;m:sSupPr&gt;&lt;m:ctrlPr&gt;&lt;w:rPr&gt;&lt;w:rFonts w:ascii=&quot;Cambria Math&quot; w:h-ansi=&quot;Cambria Math&quot;/&gt;&lt;wx:font wx:val=&quot;Cambria Math&quot;/&gt;&lt;w:b/&gt;&lt;w:sz w:val=&quot;24&quot;/&gt;&lt;w:sz-cs w:val=&quot;24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-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ab&lt;/m:t&gt;&lt;/m:r&gt;&lt;m:func&gt;&lt;m:funcPr&gt;&lt;m:ctrlPr&gt;&lt;w:rPr&gt;&lt;w:rFonts w:ascii=&quot;Cambria Math&quot; w:h-ansi=&quot;Cambria Math&quot;/&gt;&lt;wx:font wx:val=&quot;Cambria Math&quot;/&gt;&lt;w:b/&gt;&lt;w:i/&gt;&lt;w:sz w:val=&quot;24&quot;/&gt;&lt;w:sz-cs w:val=&quot;24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24&quot;/&gt;&lt;w:sz-cs w:val=&quot;24&quot;/&gt;&lt;/w:rPr&gt;&lt;m:t&gt;cos&lt;/m:t&gt;&lt;/m:r&gt;&lt;/m:fName&gt;&lt;m:e&gt;&lt;m:r&gt;&lt;m:rPr&gt;&lt;m:sty m:val=&quot;bi&quot;/&gt;&lt;/m:rPr&gt;&lt;w:rPr&gt;&lt;w:rFonts w:ascii=&quot;Cambria Math&quot; w:h-ansi=&quot;Cambria Math&quot;/&gt;&lt;wx:font wx:val=&quot;Cambria Math&quot;/&gt;&lt;w:b/&gt;&lt;w:i/&gt;&lt;w:sz w:val=&quot;24&quot;/&gt;&lt;w:sz-cs w:val=&quot;24&quot;/&gt;&lt;/w:rPr&gt;&lt;m:t&gt;C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4C28B3">
        <w:rPr>
          <w:rFonts w:ascii="Times New Roman" w:hAnsi="Times New Roman"/>
          <w:b/>
          <w:sz w:val="24"/>
          <w:szCs w:val="24"/>
        </w:rPr>
        <w:fldChar w:fldCharType="end"/>
      </w:r>
      <w:r w:rsidRPr="001C5436">
        <w:rPr>
          <w:rFonts w:ascii="Times New Roman" w:hAnsi="Times New Roman"/>
          <w:b/>
          <w:sz w:val="24"/>
          <w:szCs w:val="24"/>
        </w:rPr>
        <w:t>.</w:t>
      </w:r>
    </w:p>
    <w:p w:rsidR="00613D7F" w:rsidRPr="001C5436" w:rsidRDefault="00613D7F" w:rsidP="00D92144">
      <w:pPr>
        <w:tabs>
          <w:tab w:val="left" w:pos="25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 xml:space="preserve">Отсюда       </w:t>
      </w:r>
      <w:r w:rsidRPr="00D9214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значит,</w:t>
      </w:r>
    </w:p>
    <w:p w:rsidR="00613D7F" w:rsidRPr="001C5436" w:rsidRDefault="00613D7F" w:rsidP="00D92144">
      <w:pPr>
        <w:tabs>
          <w:tab w:val="left" w:pos="2535"/>
        </w:tabs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068" type="#_x0000_t75" style="width:1093.5pt;height:6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19F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2419F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in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C=1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C=(1-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)(1+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)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ab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ab&lt;/m:t&gt;&lt;/m:r&gt;&lt;/m:den&gt;&lt;/m:f&gt;&lt;/m:e&gt;&lt;/m:func&gt;&lt;/m:e&gt;&lt;/m:func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ab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ab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-b&lt;/m:t&gt;&lt;/m:r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ab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+b&lt;/m:t&gt;&lt;/m:r&gt;&lt;/m:e&gt;&lt;/m:d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ab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(c-a+b)(c+a-b)(a+b-c)(a+b+c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</w:p>
    <w:p w:rsidR="00613D7F" w:rsidRDefault="00613D7F" w:rsidP="00D92144">
      <w:pPr>
        <w:tabs>
          <w:tab w:val="left" w:pos="2535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Замечая</w:t>
      </w:r>
      <w:r w:rsidRPr="001C5436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1C5436">
        <w:rPr>
          <w:rFonts w:ascii="Times New Roman" w:hAnsi="Times New Roman"/>
          <w:sz w:val="28"/>
          <w:szCs w:val="28"/>
          <w:lang w:val="en-US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C5436">
        <w:rPr>
          <w:rFonts w:ascii="Times New Roman" w:hAnsi="Times New Roman"/>
          <w:sz w:val="28"/>
          <w:szCs w:val="28"/>
          <w:lang w:val="en-US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C5436">
        <w:rPr>
          <w:rFonts w:ascii="Times New Roman" w:hAnsi="Times New Roman"/>
          <w:sz w:val="28"/>
          <w:szCs w:val="28"/>
          <w:lang w:val="en-US"/>
        </w:rPr>
        <w:t>=2</w:t>
      </w:r>
      <w:r>
        <w:rPr>
          <w:rFonts w:ascii="Times New Roman" w:hAnsi="Times New Roman"/>
          <w:sz w:val="28"/>
          <w:szCs w:val="28"/>
          <w:lang w:val="en-US"/>
        </w:rPr>
        <w:t xml:space="preserve">p, a+b-c=2p-2c, a+c-b=2p-2b, c-a+b=2p-2a, </w:t>
      </w:r>
      <w:r>
        <w:rPr>
          <w:rFonts w:ascii="Times New Roman" w:hAnsi="Times New Roman"/>
          <w:sz w:val="28"/>
          <w:szCs w:val="28"/>
        </w:rPr>
        <w:t>получаем</w:t>
      </w:r>
      <w:r w:rsidRPr="001C543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4C28B3">
        <w:pict>
          <v:shape id="_x0000_i1069" type="#_x0000_t75" style="width:321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979E3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979E3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РЎ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b&lt;/m:t&gt;&lt;/m:r&gt;&lt;/m:den&gt;&lt;/m:f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(p-a)(p-b)(p-c)&lt;/m:t&gt;&lt;/m:r&gt;&lt;/m:e&gt;&lt;/m:rad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4C28B3">
        <w:pict>
          <v:shape id="_x0000_i1070" type="#_x0000_t75" style="width:321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979E3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979E3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РЎ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b&lt;/m:t&gt;&lt;/m:r&gt;&lt;/m:den&gt;&lt;/m:f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(p-a)(p-b)(p-c)&lt;/m:t&gt;&lt;/m:r&gt;&lt;/m:e&gt;&lt;/m:rad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613D7F" w:rsidRPr="00C339DE" w:rsidRDefault="00613D7F" w:rsidP="00D92144">
      <w:pPr>
        <w:tabs>
          <w:tab w:val="left" w:pos="2535"/>
        </w:tabs>
        <w:rPr>
          <w:rFonts w:ascii="Times New Roman" w:hAnsi="Times New Roman"/>
          <w:sz w:val="28"/>
          <w:szCs w:val="28"/>
          <w:lang w:val="en-US"/>
        </w:rPr>
      </w:pPr>
    </w:p>
    <w:p w:rsidR="00613D7F" w:rsidRPr="00C339DE" w:rsidRDefault="00613D7F" w:rsidP="00D92144">
      <w:pPr>
        <w:tabs>
          <w:tab w:val="left" w:pos="2535"/>
        </w:tabs>
        <w:rPr>
          <w:rFonts w:ascii="Times New Roman" w:hAnsi="Times New Roman"/>
          <w:i/>
          <w:sz w:val="28"/>
          <w:szCs w:val="28"/>
          <w:lang w:val="en-US"/>
        </w:rPr>
      </w:pPr>
    </w:p>
    <w:p w:rsidR="00613D7F" w:rsidRDefault="00613D7F" w:rsidP="003044F3">
      <w:pPr>
        <w:tabs>
          <w:tab w:val="left" w:pos="253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</w:t>
      </w:r>
    </w:p>
    <w:p w:rsidR="00613D7F" w:rsidRPr="00720BD7" w:rsidRDefault="00613D7F" w:rsidP="003044F3">
      <w:pPr>
        <w:tabs>
          <w:tab w:val="left" w:pos="2535"/>
        </w:tabs>
        <w:spacing w:after="0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071" type="#_x0000_t75" style="width:231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E640B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E640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ab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і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(p-a)(p-b)(p-c)&lt;/m:t&gt;&lt;/m:r&gt;&lt;/m:e&gt;&lt;/m:rad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" o:title="" chromakey="white"/>
          </v:shape>
        </w:pict>
      </w:r>
    </w:p>
    <w:p w:rsidR="00613D7F" w:rsidRPr="00C339DE" w:rsidRDefault="00613D7F" w:rsidP="003044F3">
      <w:pPr>
        <w:tabs>
          <w:tab w:val="left" w:pos="2535"/>
        </w:tabs>
        <w:spacing w:after="0"/>
        <w:rPr>
          <w:rFonts w:ascii="Times New Roman" w:hAnsi="Times New Roman"/>
          <w:sz w:val="28"/>
          <w:szCs w:val="28"/>
        </w:rPr>
      </w:pPr>
      <w:r w:rsidRPr="00720BD7">
        <w:rPr>
          <w:rFonts w:ascii="Times New Roman" w:hAnsi="Times New Roman"/>
          <w:b/>
          <w:i/>
          <w:sz w:val="28"/>
          <w:szCs w:val="28"/>
        </w:rPr>
        <w:t>3)</w:t>
      </w:r>
      <w:r w:rsidRPr="00720B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Докажем, что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72" type="#_x0000_t75" style="width:138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1C595C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C595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BC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Г—ACГ—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73" type="#_x0000_t75" style="width:138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1C595C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C595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BC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Г—ACГ—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</w:p>
    <w:p w:rsidR="00613D7F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Доказательство:     а)</w:t>
      </w:r>
      <w:r w:rsidRPr="00720BD7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Проведем в треугольнике высоту </w:t>
      </w:r>
      <w:r>
        <w:rPr>
          <w:rFonts w:ascii="Times New Roman" w:hAnsi="Times New Roman"/>
          <w:sz w:val="28"/>
          <w:szCs w:val="28"/>
          <w:lang w:val="en-US"/>
        </w:rPr>
        <w:t>BD</w:t>
      </w:r>
      <w:r w:rsidRPr="00720BD7">
        <w:rPr>
          <w:rFonts w:ascii="Times New Roman" w:hAnsi="Times New Roman"/>
          <w:sz w:val="28"/>
          <w:szCs w:val="28"/>
        </w:rPr>
        <w:t>.</w:t>
      </w:r>
      <w:r w:rsidRPr="003044F3">
        <w:rPr>
          <w:rFonts w:ascii="Times New Roman" w:hAnsi="Times New Roman"/>
          <w:b/>
          <w:sz w:val="28"/>
          <w:szCs w:val="28"/>
        </w:rPr>
        <w:t xml:space="preserve"> </w:t>
      </w:r>
    </w:p>
    <w:p w:rsidR="00613D7F" w:rsidRPr="00720BD7" w:rsidRDefault="00613D7F" w:rsidP="0059246B">
      <w:pPr>
        <w:tabs>
          <w:tab w:val="left" w:pos="253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 а.                       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74" type="#_x0000_t75" style="width:7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161C4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161C4&quot;&gt;&lt;m:oMathPara&gt;&lt;m:oMath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75" type="#_x0000_t75" style="width:7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161C4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161C4&quot;&gt;&lt;m:oMathPara&gt;&lt;m:oMath&gt;&lt;m:r&gt;&lt;m:rPr&gt;&lt;m:sty m:val=&quot;b&quot;/&gt;&lt;/m:rPr&gt;&lt;w:rPr&gt;&lt;w:rFonts w:ascii=&quot;Cambria Math&quot; w:h-ansi=&quot;Cambria Math&quot;/&gt;&lt;wx:font wx:val=&quot;Cambria Math&quot;/&gt;&lt;w:b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</w:p>
    <w:p w:rsidR="00613D7F" w:rsidRDefault="00613D7F" w:rsidP="0059246B">
      <w:pPr>
        <w:tabs>
          <w:tab w:val="left" w:pos="2535"/>
        </w:tabs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7" type="#_x0000_t75" style="position:absolute;margin-left:-5.65pt;margin-top:14.2pt;width:144.5pt;height:112.4pt;z-index:251658240;visibility:visible">
            <v:imagedata r:id="rId51" o:title="" croptop="7458f" cropbottom="8944f" cropleft="5571f" cropright="12779f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Имеем</w:t>
      </w:r>
      <w:r w:rsidRPr="00720B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76" type="#_x0000_t75" style="width:84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6E9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6B6E9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ACГ—B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77" type="#_x0000_t75" style="width:84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6E9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6B6E9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ACГ—BD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</w:t>
      </w:r>
      <w:r w:rsidRPr="0059246B">
        <w:rPr>
          <w:rFonts w:ascii="Times New Roman" w:hAnsi="Times New Roman"/>
          <w:sz w:val="28"/>
          <w:szCs w:val="28"/>
        </w:rPr>
        <w:t xml:space="preserve"> </w:t>
      </w:r>
    </w:p>
    <w:p w:rsidR="00613D7F" w:rsidRPr="00D3052A" w:rsidRDefault="00613D7F" w:rsidP="0059246B">
      <w:pPr>
        <w:tabs>
          <w:tab w:val="left" w:pos="2535"/>
        </w:tabs>
        <w:spacing w:after="0"/>
        <w:ind w:left="25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Из прямоугольного треугольника </w:t>
      </w:r>
      <w:r>
        <w:rPr>
          <w:rFonts w:ascii="Times New Roman" w:hAnsi="Times New Roman"/>
          <w:sz w:val="28"/>
          <w:szCs w:val="28"/>
          <w:lang w:val="en-US"/>
        </w:rPr>
        <w:t>ABD</w:t>
      </w:r>
    </w:p>
    <w:p w:rsidR="00613D7F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  <w:lang w:val="en-US"/>
        </w:rPr>
        <w:t>BD</w:t>
      </w:r>
      <w:r w:rsidRPr="00C339DE">
        <w:rPr>
          <w:rFonts w:ascii="Times New Roman" w:hAnsi="Times New Roman"/>
          <w:b/>
          <w:sz w:val="28"/>
          <w:szCs w:val="28"/>
        </w:rPr>
        <w:t>=</w:t>
      </w:r>
      <w:r>
        <w:rPr>
          <w:rFonts w:ascii="Times New Roman" w:hAnsi="Times New Roman"/>
          <w:b/>
          <w:sz w:val="28"/>
          <w:szCs w:val="28"/>
          <w:lang w:val="en-US"/>
        </w:rPr>
        <w:t>AB</w:t>
      </w:r>
      <w:r w:rsidRPr="00C339DE">
        <w:rPr>
          <w:rFonts w:ascii="Times New Roman" w:hAnsi="Times New Roman"/>
          <w:b/>
          <w:sz w:val="28"/>
          <w:szCs w:val="28"/>
        </w:rPr>
        <w:t xml:space="preserve">* </w:t>
      </w:r>
      <w:r>
        <w:rPr>
          <w:rFonts w:ascii="Times New Roman" w:hAnsi="Times New Roman"/>
          <w:b/>
          <w:sz w:val="28"/>
          <w:szCs w:val="28"/>
          <w:lang w:val="en-US"/>
        </w:rPr>
        <w:t>sin</w:t>
      </w:r>
      <w:r w:rsidRPr="00C339D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α</w:t>
      </w:r>
      <w:r w:rsidRPr="00C339DE">
        <w:rPr>
          <w:rFonts w:ascii="Times New Roman" w:hAnsi="Times New Roman"/>
          <w:b/>
          <w:i/>
          <w:sz w:val="28"/>
          <w:szCs w:val="28"/>
        </w:rPr>
        <w:t xml:space="preserve"> =&gt;</w:t>
      </w:r>
    </w:p>
    <w:p w:rsidR="00613D7F" w:rsidRPr="003044F3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i/>
          <w:sz w:val="28"/>
          <w:szCs w:val="28"/>
        </w:rPr>
      </w:pPr>
      <w:r w:rsidRPr="004C28B3">
        <w:pict>
          <v:shape id="_x0000_i1078" type="#_x0000_t75" style="width:111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0FF4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70FF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C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Bsin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" o:title="" chromakey="white"/>
          </v:shape>
        </w:pict>
      </w:r>
    </w:p>
    <w:p w:rsidR="00613D7F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613D7F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613D7F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Рис. б</w:t>
      </w:r>
    </w:p>
    <w:p w:rsidR="00613D7F" w:rsidRPr="003044F3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613D7F" w:rsidRDefault="00613D7F" w:rsidP="003044F3">
      <w:pPr>
        <w:tabs>
          <w:tab w:val="left" w:pos="2535"/>
        </w:tabs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8" type="#_x0000_t75" style="position:absolute;margin-left:.35pt;margin-top:-.25pt;width:112.5pt;height:114pt;z-index:251657216;visibility:visible">
            <v:imagedata r:id="rId54" o:title="" croptop="5886f" cropleft="3519f" cropright="18050f"/>
            <w10:wrap type="square"/>
          </v:shape>
        </w:pict>
      </w:r>
      <w:r>
        <w:rPr>
          <w:rFonts w:ascii="Times New Roman" w:hAnsi="Times New Roman"/>
          <w:b/>
          <w:i/>
          <w:sz w:val="28"/>
          <w:szCs w:val="28"/>
        </w:rPr>
        <w:t xml:space="preserve"> б) </w:t>
      </w:r>
      <w:r>
        <w:rPr>
          <w:rFonts w:ascii="Times New Roman" w:hAnsi="Times New Roman"/>
          <w:sz w:val="28"/>
          <w:szCs w:val="28"/>
        </w:rPr>
        <w:t xml:space="preserve">Угол α – тупой. </w:t>
      </w:r>
    </w:p>
    <w:p w:rsidR="00613D7F" w:rsidRPr="0059246B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треугольника </w:t>
      </w:r>
      <w:r>
        <w:rPr>
          <w:rFonts w:ascii="Times New Roman" w:hAnsi="Times New Roman"/>
          <w:sz w:val="28"/>
          <w:szCs w:val="28"/>
          <w:lang w:val="en-US"/>
        </w:rPr>
        <w:t>ABD</w:t>
      </w:r>
      <w:r w:rsidRPr="00D3052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BD</w:t>
      </w:r>
      <w:r w:rsidRPr="00D3052A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AB</w:t>
      </w:r>
      <w:r w:rsidRPr="00D30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sin</w:t>
      </w:r>
      <w:r w:rsidRPr="00D3052A">
        <w:rPr>
          <w:rFonts w:ascii="Times New Roman" w:hAnsi="Times New Roman"/>
          <w:sz w:val="28"/>
          <w:szCs w:val="28"/>
        </w:rPr>
        <w:t xml:space="preserve">(180- </w:t>
      </w:r>
      <w:r>
        <w:rPr>
          <w:rFonts w:ascii="Times New Roman" w:hAnsi="Times New Roman"/>
          <w:sz w:val="28"/>
          <w:szCs w:val="28"/>
        </w:rPr>
        <w:t>α</w:t>
      </w:r>
      <w:r w:rsidRPr="00D3052A">
        <w:rPr>
          <w:rFonts w:ascii="Times New Roman" w:hAnsi="Times New Roman"/>
          <w:sz w:val="28"/>
          <w:szCs w:val="28"/>
        </w:rPr>
        <w:t xml:space="preserve">)= </w:t>
      </w:r>
      <w:r>
        <w:rPr>
          <w:rFonts w:ascii="Times New Roman" w:hAnsi="Times New Roman"/>
          <w:sz w:val="28"/>
          <w:szCs w:val="28"/>
          <w:lang w:val="en-US"/>
        </w:rPr>
        <w:t>AB</w:t>
      </w:r>
      <w:r w:rsidRPr="00D3052A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sinα</w:t>
      </w:r>
    </w:p>
    <w:p w:rsidR="00613D7F" w:rsidRPr="0059246B" w:rsidRDefault="00613D7F" w:rsidP="003044F3">
      <w:pPr>
        <w:pStyle w:val="ListParagraph"/>
        <w:numPr>
          <w:ilvl w:val="0"/>
          <w:numId w:val="2"/>
        </w:numPr>
        <w:tabs>
          <w:tab w:val="left" w:pos="2535"/>
        </w:tabs>
        <w:spacing w:after="0"/>
        <w:ind w:left="284"/>
        <w:rPr>
          <w:rFonts w:ascii="Times New Roman" w:hAnsi="Times New Roman"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79" type="#_x0000_t75" style="width:120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924E6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924E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C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B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80" type="#_x0000_t75" style="width:120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924E6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924E6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C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B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59246B">
        <w:rPr>
          <w:rFonts w:ascii="Times New Roman" w:hAnsi="Times New Roman"/>
          <w:sz w:val="28"/>
          <w:szCs w:val="28"/>
        </w:rPr>
        <w:t>.</w:t>
      </w:r>
    </w:p>
    <w:p w:rsidR="00613D7F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и требовалось доказать.</w:t>
      </w:r>
      <w:r w:rsidRPr="0059246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13D7F" w:rsidRDefault="00613D7F" w:rsidP="00D3052A">
      <w:pPr>
        <w:tabs>
          <w:tab w:val="left" w:pos="2535"/>
        </w:tabs>
        <w:rPr>
          <w:rFonts w:ascii="Times New Roman" w:hAnsi="Times New Roman"/>
          <w:sz w:val="28"/>
          <w:szCs w:val="28"/>
        </w:rPr>
      </w:pPr>
    </w:p>
    <w:p w:rsidR="00613D7F" w:rsidRDefault="00613D7F" w:rsidP="00D3052A">
      <w:pPr>
        <w:tabs>
          <w:tab w:val="left" w:pos="2535"/>
        </w:tabs>
        <w:rPr>
          <w:rFonts w:ascii="Times New Roman" w:hAnsi="Times New Roman"/>
          <w:sz w:val="28"/>
          <w:szCs w:val="28"/>
        </w:rPr>
      </w:pPr>
    </w:p>
    <w:p w:rsidR="00613D7F" w:rsidRPr="0059246B" w:rsidRDefault="00613D7F" w:rsidP="003044F3">
      <w:pPr>
        <w:tabs>
          <w:tab w:val="left" w:pos="2535"/>
        </w:tabs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Докажем  </w:t>
      </w:r>
      <w:r w:rsidRPr="004C28B3">
        <w:rPr>
          <w:rFonts w:ascii="Times New Roman" w:hAnsi="Times New Roman"/>
          <w:b/>
          <w:sz w:val="36"/>
          <w:szCs w:val="36"/>
        </w:rPr>
        <w:fldChar w:fldCharType="begin"/>
      </w:r>
      <w:r w:rsidRPr="004C28B3">
        <w:rPr>
          <w:rFonts w:ascii="Times New Roman" w:hAnsi="Times New Roman"/>
          <w:b/>
          <w:sz w:val="36"/>
          <w:szCs w:val="36"/>
        </w:rPr>
        <w:instrText xml:space="preserve"> QUOTE </w:instrText>
      </w:r>
      <w:r w:rsidRPr="004C28B3">
        <w:pict>
          <v:shape id="_x0000_i1081" type="#_x0000_t75" style="width:60pt;height:4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C70D4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C70D4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/w:rPr&gt;&lt;m:t&gt;S=&lt;/m:t&gt;&lt;/m:r&gt;&lt;m:f&gt;&lt;m:fPr&gt;&lt;m:ctrlPr&gt;&lt;w:rPr&gt;&lt;w:rFonts w:ascii=&quot;Cambria Math&quot; w:h-ansi=&quot;Cambria Math&quot;/&gt;&lt;wx:font wx:val=&quot;Cambria Math&quot;/&gt;&lt;w:b/&gt;&lt;w:i/&gt;&lt;w:sz w:val=&quot;36&quot;/&gt;&lt;w:sz-cs w:val=&quot;36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/w:rPr&gt;&lt;m:t&gt;abc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/w:rPr&gt;&lt;m:t&gt;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Pr="004C28B3">
        <w:rPr>
          <w:rFonts w:ascii="Times New Roman" w:hAnsi="Times New Roman"/>
          <w:b/>
          <w:sz w:val="36"/>
          <w:szCs w:val="36"/>
        </w:rPr>
        <w:instrText xml:space="preserve"> </w:instrText>
      </w:r>
      <w:r w:rsidRPr="004C28B3">
        <w:rPr>
          <w:rFonts w:ascii="Times New Roman" w:hAnsi="Times New Roman"/>
          <w:b/>
          <w:sz w:val="36"/>
          <w:szCs w:val="36"/>
        </w:rPr>
        <w:fldChar w:fldCharType="separate"/>
      </w:r>
      <w:r w:rsidRPr="004C28B3">
        <w:pict>
          <v:shape id="_x0000_i1082" type="#_x0000_t75" style="width:60pt;height:4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C70D4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C70D4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/w:rPr&gt;&lt;m:t&gt;S=&lt;/m:t&gt;&lt;/m:r&gt;&lt;m:f&gt;&lt;m:fPr&gt;&lt;m:ctrlPr&gt;&lt;w:rPr&gt;&lt;w:rFonts w:ascii=&quot;Cambria Math&quot; w:h-ansi=&quot;Cambria Math&quot;/&gt;&lt;wx:font wx:val=&quot;Cambria Math&quot;/&gt;&lt;w:b/&gt;&lt;w:i/&gt;&lt;w:sz w:val=&quot;36&quot;/&gt;&lt;w:sz-cs w:val=&quot;36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/w:rPr&gt;&lt;m:t&gt;abc&lt;/m:t&gt;&lt;/m:r&gt;&lt;/m:num&gt;&lt;m:den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/w:rPr&gt;&lt;m:t&gt;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Pr="004C28B3">
        <w:rPr>
          <w:rFonts w:ascii="Times New Roman" w:hAnsi="Times New Roman"/>
          <w:b/>
          <w:sz w:val="36"/>
          <w:szCs w:val="36"/>
        </w:rPr>
        <w:fldChar w:fldCharType="end"/>
      </w:r>
      <w:r w:rsidRPr="0059246B">
        <w:rPr>
          <w:rFonts w:ascii="Times New Roman" w:hAnsi="Times New Roman"/>
          <w:b/>
          <w:sz w:val="36"/>
          <w:szCs w:val="36"/>
        </w:rPr>
        <w:t xml:space="preserve">  </w:t>
      </w:r>
      <w:r w:rsidRPr="0059246B">
        <w:rPr>
          <w:rFonts w:ascii="Times New Roman" w:hAnsi="Times New Roman"/>
          <w:sz w:val="32"/>
          <w:szCs w:val="32"/>
        </w:rPr>
        <w:t>(7)</w:t>
      </w:r>
    </w:p>
    <w:p w:rsidR="00613D7F" w:rsidRPr="0007276C" w:rsidRDefault="00613D7F" w:rsidP="003044F3">
      <w:pPr>
        <w:tabs>
          <w:tab w:val="left" w:pos="2535"/>
        </w:tabs>
        <w:spacing w:after="0"/>
        <w:rPr>
          <w:rFonts w:ascii="Times New Roman" w:hAnsi="Times New Roman"/>
          <w:b/>
          <w:sz w:val="28"/>
          <w:szCs w:val="28"/>
        </w:rPr>
      </w:pPr>
      <w:r w:rsidRPr="0007276C">
        <w:rPr>
          <w:rFonts w:ascii="Times New Roman" w:hAnsi="Times New Roman"/>
          <w:b/>
          <w:sz w:val="28"/>
          <w:szCs w:val="28"/>
        </w:rPr>
        <w:t>Доказательство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Мы знаем</w:t>
      </w:r>
      <w:r w:rsidRPr="00072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83" type="#_x0000_t75" style="width:60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764B1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764B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±&lt;/m:t&gt;&lt;/m:r&gt;&lt;/m:e&gt;&lt;/m:func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84" type="#_x0000_t75" style="width:60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764B1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764B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±&lt;/m:t&gt;&lt;/m:r&gt;&lt;/m:e&gt;&lt;/m:func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072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где α – угол, противолежащий стороне </w:t>
      </w:r>
      <w:r>
        <w:rPr>
          <w:rFonts w:ascii="Times New Roman" w:hAnsi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07276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Умножая числитель и знаменатель правой части на </w:t>
      </w:r>
      <w:r>
        <w:rPr>
          <w:rFonts w:ascii="Times New Roman" w:hAnsi="Times New Roman"/>
          <w:sz w:val="28"/>
          <w:szCs w:val="28"/>
          <w:lang w:val="en-US"/>
        </w:rPr>
        <w:t>bc</w:t>
      </w:r>
      <w:r>
        <w:rPr>
          <w:rFonts w:ascii="Times New Roman" w:hAnsi="Times New Roman"/>
          <w:sz w:val="28"/>
          <w:szCs w:val="28"/>
        </w:rPr>
        <w:t xml:space="preserve"> и замечая, что </w:t>
      </w:r>
      <w:r w:rsidRPr="00072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, получим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85" type="#_x0000_t75" style="width:49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0E9E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30E9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86" type="#_x0000_t75" style="width:49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0E9E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30E9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07276C">
        <w:rPr>
          <w:rFonts w:ascii="Times New Roman" w:hAnsi="Times New Roman"/>
          <w:sz w:val="28"/>
          <w:szCs w:val="28"/>
        </w:rPr>
        <w:t xml:space="preserve"> =&gt;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87" type="#_x0000_t75" style="width:47.2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DF3E53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F3E5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88" type="#_x0000_t75" style="width:47.2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DF3E53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F3E5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07276C">
        <w:rPr>
          <w:rFonts w:ascii="Times New Roman" w:hAnsi="Times New Roman"/>
          <w:sz w:val="28"/>
          <w:szCs w:val="28"/>
        </w:rPr>
        <w:t xml:space="preserve">    </w:t>
      </w:r>
      <w:r w:rsidRPr="0007276C">
        <w:rPr>
          <w:rFonts w:ascii="Times New Roman" w:hAnsi="Times New Roman"/>
          <w:b/>
          <w:sz w:val="28"/>
          <w:szCs w:val="28"/>
        </w:rPr>
        <w:t>(7)</w:t>
      </w:r>
    </w:p>
    <w:p w:rsidR="00613D7F" w:rsidRDefault="00613D7F" w:rsidP="003044F3">
      <w:pPr>
        <w:tabs>
          <w:tab w:val="left" w:pos="253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 Докажем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89" type="#_x0000_t75" style="width:126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244F0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244F0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+b+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r=p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90" type="#_x0000_t75" style="width:126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244F0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244F0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+b+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r=p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3040AD">
        <w:rPr>
          <w:rFonts w:ascii="Times New Roman" w:hAnsi="Times New Roman"/>
          <w:sz w:val="28"/>
          <w:szCs w:val="28"/>
        </w:rPr>
        <w:t xml:space="preserve">   (6)</w:t>
      </w:r>
    </w:p>
    <w:p w:rsidR="00613D7F" w:rsidRDefault="00613D7F" w:rsidP="003044F3">
      <w:pPr>
        <w:tabs>
          <w:tab w:val="left" w:pos="253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Рис.2</w:t>
      </w:r>
    </w:p>
    <w:p w:rsidR="00613D7F" w:rsidRDefault="00613D7F" w:rsidP="003044F3">
      <w:pPr>
        <w:tabs>
          <w:tab w:val="left" w:pos="2535"/>
        </w:tabs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91" type="#_x0000_t75" style="width:209.25pt;height:97.5pt;visibility:visible">
            <v:imagedata r:id="rId61" o:title="" croptop="5343f" cropbottom="14775f" cropleft="16428f"/>
          </v:shape>
        </w:pict>
      </w:r>
    </w:p>
    <w:p w:rsidR="00613D7F" w:rsidRPr="003044F3" w:rsidRDefault="00613D7F" w:rsidP="003044F3">
      <w:pPr>
        <w:tabs>
          <w:tab w:val="left" w:pos="2535"/>
        </w:tabs>
        <w:rPr>
          <w:rFonts w:ascii="Times New Roman" w:hAnsi="Times New Roman"/>
          <w:sz w:val="28"/>
          <w:szCs w:val="28"/>
        </w:rPr>
      </w:pPr>
    </w:p>
    <w:p w:rsidR="00613D7F" w:rsidRPr="003040AD" w:rsidRDefault="00613D7F" w:rsidP="00D3052A">
      <w:pPr>
        <w:tabs>
          <w:tab w:val="left" w:pos="253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Доказательство:</w:t>
      </w:r>
    </w:p>
    <w:p w:rsidR="00613D7F" w:rsidRDefault="00613D7F" w:rsidP="00D3052A">
      <w:pPr>
        <w:tabs>
          <w:tab w:val="left" w:pos="2535"/>
        </w:tabs>
        <w:rPr>
          <w:rFonts w:ascii="Times New Roman" w:hAnsi="Times New Roman"/>
          <w:b/>
          <w:i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92" type="#_x0000_t75" style="width:389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94C85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94C85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box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BC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A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BC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C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cr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ar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br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abc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r=pr&lt;/m:t&gt;&lt;/m:r&gt;&lt;m:groupChr&gt;&lt;m:groupChrPr&gt;&lt;m:chr m:val=&quot;в‡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groupChrPr&gt;&lt;m:e/&gt;&lt;/m:groupChr&gt;&lt;/m:e&gt;&lt;/m:box&gt;&lt;m:r&gt;&lt;w:rPr&gt;&lt;w:rFonts w:ascii=&quot;Cambria Math&quot; w:h-ansi=&quot;Cambria Math&quot;/&gt;&lt;wx:font wx:val=&quot;Cambria Math&quot;/&gt;&lt;w:i/&gt;&lt;w:sz w:val=&quot;28&quot;/&gt;&lt;w:sz-cs w:val=&quot;28&quot;/&gt;&lt;/w:rPr&gt;&lt;m:t&gt;S=p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93" type="#_x0000_t75" style="width:389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94C85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94C85&quot;&gt;&lt;m:oMathPara&gt;&lt;m:oMath&gt;&lt;m:box&gt;&lt;m:boxPr&gt;&lt;m:opEmu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box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BC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A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BC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OC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cr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ar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br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abc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r=pr&lt;/m:t&gt;&lt;/m:r&gt;&lt;m:groupChr&gt;&lt;m:groupChrPr&gt;&lt;m:chr m:val=&quot;в‡’&quot;/&gt;&lt;m:vertJc m:val=&quot;bot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groupChrPr&gt;&lt;m:e/&gt;&lt;/m:groupChr&gt;&lt;/m:e&gt;&lt;/m:box&gt;&lt;m:r&gt;&lt;w:rPr&gt;&lt;w:rFonts w:ascii=&quot;Cambria Math&quot; w:h-ansi=&quot;Cambria Math&quot;/&gt;&lt;wx:font wx:val=&quot;Cambria Math&quot;/&gt;&lt;w:i/&gt;&lt;w:sz w:val=&quot;28&quot;/&gt;&lt;w:sz-cs w:val=&quot;28&quot;/&gt;&lt;/w:rPr&gt;&lt;m:t&gt;S=pr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i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sz w:val="28"/>
          <w:szCs w:val="28"/>
        </w:rPr>
        <w:t>(6)</w:t>
      </w:r>
    </w:p>
    <w:p w:rsidR="00613D7F" w:rsidRDefault="00613D7F" w:rsidP="003040AD">
      <w:pPr>
        <w:tabs>
          <w:tab w:val="left" w:pos="253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2.Две задачи на геометрию треугольника</w:t>
      </w:r>
    </w:p>
    <w:p w:rsidR="00613D7F" w:rsidRDefault="00613D7F" w:rsidP="003040AD">
      <w:pPr>
        <w:tabs>
          <w:tab w:val="left" w:pos="25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Рассмотрим возможный способ доказательства формул (11) и (13).</w:t>
      </w:r>
    </w:p>
    <w:p w:rsidR="00613D7F" w:rsidRDefault="00613D7F" w:rsidP="003040AD">
      <w:pPr>
        <w:pStyle w:val="ListParagraph"/>
        <w:numPr>
          <w:ilvl w:val="0"/>
          <w:numId w:val="3"/>
        </w:numPr>
        <w:tabs>
          <w:tab w:val="left" w:pos="25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пусть даны три медианы треугольника</w:t>
      </w:r>
      <w:r w:rsidRPr="00220B5E">
        <w:rPr>
          <w:rFonts w:ascii="Times New Roman" w:hAnsi="Times New Roman"/>
          <w:sz w:val="32"/>
          <w:szCs w:val="32"/>
        </w:rPr>
        <w:t xml:space="preserve">  </w:t>
      </w:r>
      <w:r w:rsidRPr="00220B5E">
        <w:rPr>
          <w:rFonts w:ascii="Times New Roman" w:hAnsi="Times New Roman"/>
          <w:b/>
          <w:i/>
          <w:sz w:val="28"/>
          <w:szCs w:val="28"/>
          <w:lang w:val="en-US"/>
        </w:rPr>
        <w:t>m</w:t>
      </w:r>
      <w:r w:rsidRPr="00220B5E">
        <w:rPr>
          <w:rFonts w:ascii="Times New Roman" w:hAnsi="Times New Roman"/>
          <w:b/>
          <w:i/>
          <w:sz w:val="32"/>
          <w:szCs w:val="32"/>
          <w:vertAlign w:val="subscript"/>
          <w:lang w:val="en-US"/>
        </w:rPr>
        <w:t>a</w:t>
      </w:r>
      <w:r w:rsidRPr="00220B5E">
        <w:rPr>
          <w:rFonts w:ascii="Times New Roman" w:hAnsi="Times New Roman"/>
          <w:b/>
          <w:i/>
          <w:sz w:val="32"/>
          <w:szCs w:val="32"/>
        </w:rPr>
        <w:t>,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b</w:t>
      </w:r>
      <w:r w:rsidRPr="00220B5E">
        <w:rPr>
          <w:rFonts w:ascii="Times New Roman" w:hAnsi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c</w:t>
      </w:r>
      <w:r w:rsidRPr="00220B5E">
        <w:rPr>
          <w:rFonts w:ascii="Times New Roman" w:hAnsi="Times New Roman"/>
          <w:b/>
          <w:i/>
          <w:sz w:val="28"/>
          <w:szCs w:val="28"/>
          <w:vertAlign w:val="subscript"/>
        </w:rPr>
        <w:t xml:space="preserve"> </w:t>
      </w:r>
      <w:r w:rsidRPr="00220B5E">
        <w:rPr>
          <w:rFonts w:ascii="Times New Roman" w:hAnsi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 рисунка ясно, что необходимое и достаточное условие существования треугольника состоит в выполнении неравенства</w:t>
      </w:r>
    </w:p>
    <w:p w:rsidR="00613D7F" w:rsidRDefault="00613D7F" w:rsidP="00BD7E55">
      <w:pPr>
        <w:pStyle w:val="ListParagraph"/>
        <w:tabs>
          <w:tab w:val="left" w:pos="2535"/>
          <w:tab w:val="left" w:pos="8475"/>
        </w:tabs>
        <w:rPr>
          <w:rFonts w:ascii="Times New Roman" w:hAnsi="Times New Roman"/>
          <w:b/>
          <w:i/>
          <w:sz w:val="36"/>
          <w:szCs w:val="36"/>
        </w:rPr>
      </w:pPr>
      <w:r w:rsidRPr="00C339DE">
        <w:rPr>
          <w:rFonts w:ascii="Times New Roman" w:hAnsi="Times New Roman"/>
          <w:b/>
          <w:i/>
          <w:sz w:val="36"/>
          <w:szCs w:val="36"/>
        </w:rPr>
        <w:t xml:space="preserve">                            </w:t>
      </w:r>
      <w:r>
        <w:rPr>
          <w:rFonts w:ascii="Times New Roman" w:hAnsi="Times New Roman"/>
          <w:b/>
          <w:i/>
          <w:sz w:val="36"/>
          <w:szCs w:val="36"/>
          <w:lang w:val="en-US"/>
        </w:rPr>
        <w:t>m</w:t>
      </w:r>
      <w:r>
        <w:rPr>
          <w:rFonts w:ascii="Times New Roman" w:hAnsi="Times New Roman"/>
          <w:b/>
          <w:i/>
          <w:sz w:val="36"/>
          <w:szCs w:val="36"/>
          <w:vertAlign w:val="subscript"/>
          <w:lang w:val="en-US"/>
        </w:rPr>
        <w:t>b</w:t>
      </w:r>
      <w:r w:rsidRPr="00C339DE">
        <w:rPr>
          <w:rFonts w:ascii="Times New Roman" w:hAnsi="Times New Roman"/>
          <w:b/>
          <w:i/>
          <w:sz w:val="36"/>
          <w:szCs w:val="36"/>
          <w:vertAlign w:val="subscript"/>
        </w:rPr>
        <w:t xml:space="preserve"> </w:t>
      </w:r>
      <w:r w:rsidRPr="00C339DE">
        <w:rPr>
          <w:rFonts w:ascii="Times New Roman" w:hAnsi="Times New Roman"/>
          <w:b/>
          <w:i/>
          <w:sz w:val="36"/>
          <w:szCs w:val="36"/>
        </w:rPr>
        <w:t xml:space="preserve">+ </w:t>
      </w:r>
      <w:r>
        <w:rPr>
          <w:rFonts w:ascii="Times New Roman" w:hAnsi="Times New Roman"/>
          <w:b/>
          <w:i/>
          <w:sz w:val="36"/>
          <w:szCs w:val="36"/>
          <w:lang w:val="en-US"/>
        </w:rPr>
        <w:t>m</w:t>
      </w:r>
      <w:r>
        <w:rPr>
          <w:rFonts w:ascii="Times New Roman" w:hAnsi="Times New Roman"/>
          <w:b/>
          <w:i/>
          <w:sz w:val="36"/>
          <w:szCs w:val="36"/>
          <w:vertAlign w:val="subscript"/>
          <w:lang w:val="en-US"/>
        </w:rPr>
        <w:t>c</w:t>
      </w:r>
      <w:r w:rsidRPr="00C339DE">
        <w:rPr>
          <w:rFonts w:ascii="Times New Roman" w:hAnsi="Times New Roman"/>
          <w:b/>
          <w:i/>
          <w:sz w:val="36"/>
          <w:szCs w:val="36"/>
          <w:vertAlign w:val="subscript"/>
        </w:rPr>
        <w:t xml:space="preserve"> </w:t>
      </w:r>
      <w:r w:rsidRPr="00C339DE">
        <w:rPr>
          <w:rFonts w:ascii="Times New Roman" w:hAnsi="Times New Roman"/>
          <w:b/>
          <w:i/>
          <w:sz w:val="36"/>
          <w:szCs w:val="36"/>
        </w:rPr>
        <w:t xml:space="preserve">&gt; </w:t>
      </w:r>
      <w:r>
        <w:rPr>
          <w:rFonts w:ascii="Times New Roman" w:hAnsi="Times New Roman"/>
          <w:b/>
          <w:i/>
          <w:sz w:val="36"/>
          <w:szCs w:val="36"/>
          <w:lang w:val="en-US"/>
        </w:rPr>
        <w:t>m</w:t>
      </w:r>
      <w:r>
        <w:rPr>
          <w:rFonts w:ascii="Times New Roman" w:hAnsi="Times New Roman"/>
          <w:b/>
          <w:i/>
          <w:sz w:val="36"/>
          <w:szCs w:val="36"/>
          <w:vertAlign w:val="subscript"/>
          <w:lang w:val="en-US"/>
        </w:rPr>
        <w:t>a</w:t>
      </w:r>
      <w:r w:rsidRPr="00C339DE">
        <w:rPr>
          <w:rFonts w:ascii="Times New Roman" w:hAnsi="Times New Roman"/>
          <w:b/>
          <w:i/>
          <w:sz w:val="36"/>
          <w:szCs w:val="36"/>
          <w:vertAlign w:val="subscript"/>
        </w:rPr>
        <w:t xml:space="preserve">       </w:t>
      </w:r>
      <w:r w:rsidRPr="00C339DE">
        <w:rPr>
          <w:rFonts w:ascii="Times New Roman" w:hAnsi="Times New Roman"/>
          <w:b/>
          <w:i/>
          <w:sz w:val="36"/>
          <w:szCs w:val="36"/>
        </w:rPr>
        <w:t xml:space="preserve">    </w:t>
      </w:r>
      <w:r w:rsidRPr="00C339DE">
        <w:rPr>
          <w:rFonts w:ascii="Times New Roman" w:hAnsi="Times New Roman"/>
          <w:b/>
          <w:i/>
          <w:sz w:val="36"/>
          <w:szCs w:val="36"/>
        </w:rPr>
        <w:tab/>
        <w:t>(</w:t>
      </w:r>
      <w:r>
        <w:rPr>
          <w:rFonts w:ascii="Times New Roman" w:hAnsi="Times New Roman"/>
          <w:b/>
          <w:i/>
          <w:sz w:val="36"/>
          <w:szCs w:val="36"/>
          <w:lang w:val="en-US"/>
        </w:rPr>
        <w:t>a</w:t>
      </w:r>
      <w:r w:rsidRPr="00C339DE">
        <w:rPr>
          <w:rFonts w:ascii="Times New Roman" w:hAnsi="Times New Roman"/>
          <w:b/>
          <w:i/>
          <w:sz w:val="36"/>
          <w:szCs w:val="36"/>
        </w:rPr>
        <w:t>)</w:t>
      </w:r>
    </w:p>
    <w:p w:rsidR="00613D7F" w:rsidRDefault="00613D7F" w:rsidP="00B51688">
      <w:pPr>
        <w:pStyle w:val="ListParagraph"/>
        <w:tabs>
          <w:tab w:val="left" w:pos="2535"/>
          <w:tab w:val="left" w:pos="8475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установления соотношений между сторонами и медианами на продолжении медиан </w:t>
      </w:r>
      <w:r>
        <w:rPr>
          <w:rFonts w:ascii="Times New Roman" w:hAnsi="Times New Roman"/>
          <w:sz w:val="28"/>
          <w:szCs w:val="28"/>
          <w:lang w:val="en-US"/>
        </w:rPr>
        <w:t>AA</w:t>
      </w:r>
      <w:r w:rsidRPr="00220B5E">
        <w:rPr>
          <w:rFonts w:ascii="Times New Roman" w:hAnsi="Times New Roman"/>
          <w:sz w:val="28"/>
          <w:szCs w:val="28"/>
          <w:vertAlign w:val="subscript"/>
        </w:rPr>
        <w:t>1</w:t>
      </w:r>
      <w:r w:rsidRPr="00220B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отложим от точки А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220B5E"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отрезок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220B5E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220B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такой, что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094" type="#_x0000_t75" style="width:68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011F4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011F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D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095" type="#_x0000_t75" style="width:68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011F4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011F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D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n&gt;&lt;/m:f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220B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Применив к параллелограмме </w:t>
      </w:r>
      <w:r>
        <w:rPr>
          <w:rFonts w:ascii="Times New Roman" w:hAnsi="Times New Roman"/>
          <w:sz w:val="28"/>
          <w:szCs w:val="28"/>
          <w:lang w:val="en-US"/>
        </w:rPr>
        <w:t>GCDB</w:t>
      </w:r>
      <w:r>
        <w:rPr>
          <w:rFonts w:ascii="Times New Roman" w:hAnsi="Times New Roman"/>
          <w:sz w:val="28"/>
          <w:szCs w:val="28"/>
        </w:rPr>
        <w:t xml:space="preserve"> теорему о том, что сумма квадратов диагоналей параллелограмма равна сумме квадратов его сторон, получим:</w:t>
      </w:r>
    </w:p>
    <w:p w:rsidR="00613D7F" w:rsidRPr="00B51688" w:rsidRDefault="00613D7F" w:rsidP="00B51688">
      <w:pPr>
        <w:pStyle w:val="ListParagraph"/>
        <w:tabs>
          <w:tab w:val="left" w:pos="2535"/>
          <w:tab w:val="left" w:pos="8475"/>
        </w:tabs>
        <w:ind w:left="0"/>
        <w:rPr>
          <w:rFonts w:ascii="Times New Roman" w:hAnsi="Times New Roman"/>
          <w:b/>
          <w:i/>
          <w:sz w:val="36"/>
          <w:szCs w:val="36"/>
        </w:rPr>
      </w:pPr>
      <w:r w:rsidRPr="004C28B3">
        <w:pict>
          <v:shape id="_x0000_i1096" type="#_x0000_t75" style="width:210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83340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8334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C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D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G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C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D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D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</w:p>
    <w:p w:rsidR="00613D7F" w:rsidRPr="00686AE6" w:rsidRDefault="00613D7F" w:rsidP="00B51688">
      <w:pPr>
        <w:tabs>
          <w:tab w:val="left" w:pos="2535"/>
          <w:tab w:val="left" w:pos="8475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Рисунок 7" o:spid="_x0000_s1029" type="#_x0000_t75" style="position:absolute;margin-left:-15.4pt;margin-top:-17.3pt;width:114.7pt;height:191.7pt;z-index:251659264;visibility:visible">
            <v:imagedata r:id="rId65" o:title="" cropbottom="5305f" cropleft="9502f" cropright="7773f"/>
            <w10:wrap type="squar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4C28B3">
        <w:pict>
          <v:shape id="_x0000_i1097" type="#_x0000_t75" style="width:301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1E9B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91E9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   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4C28B3">
        <w:pict>
          <v:shape id="_x0000_i1098" type="#_x0000_t75" style="width:301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1E9B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91E9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   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613D7F" w:rsidRPr="00B51688" w:rsidRDefault="00613D7F" w:rsidP="003044F3">
      <w:pPr>
        <w:tabs>
          <w:tab w:val="left" w:pos="2535"/>
          <w:tab w:val="left" w:pos="8475"/>
        </w:tabs>
        <w:spacing w:after="0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099" type="#_x0000_t75" style="width:215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F43F8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F43F8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</w:p>
    <w:p w:rsidR="00613D7F" w:rsidRPr="00BD7E55" w:rsidRDefault="00613D7F" w:rsidP="00B51688">
      <w:pPr>
        <w:tabs>
          <w:tab w:val="left" w:pos="2535"/>
          <w:tab w:val="left" w:pos="8475"/>
        </w:tabs>
        <w:spacing w:after="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4C28B3">
        <w:pict>
          <v:shape id="_x0000_i1100" type="#_x0000_t75" style="width:150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6410A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6410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2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4C28B3">
        <w:pict>
          <v:shape id="_x0000_i1101" type="#_x0000_t75" style="width:150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6410A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6410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2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9&lt;/m:t&gt;&lt;/m:r&gt;&lt;/m:den&gt;&lt;/m:f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  <w:lang w:val="en-US"/>
        </w:rPr>
        <w:t xml:space="preserve">=&gt;                                      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б)</w:t>
      </w: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</w:t>
      </w:r>
    </w:p>
    <w:p w:rsidR="00613D7F" w:rsidRPr="00BD7E55" w:rsidRDefault="00613D7F" w:rsidP="00B51688">
      <w:pPr>
        <w:tabs>
          <w:tab w:val="left" w:pos="2535"/>
          <w:tab w:val="left" w:pos="8475"/>
        </w:tabs>
        <w:spacing w:after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02" type="#_x0000_t75" style="width:150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265A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6265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   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den&gt;&lt;/m:f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/m:ctrlPr&gt;&lt;/m:deg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/m:e&gt;&lt;/m:d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</w:p>
    <w:p w:rsidR="00613D7F" w:rsidRDefault="00613D7F" w:rsidP="00BD7E55">
      <w:pPr>
        <w:tabs>
          <w:tab w:val="left" w:pos="3060"/>
        </w:tabs>
        <w:ind w:left="1416"/>
        <w:rPr>
          <w:rFonts w:ascii="Times New Roman" w:hAnsi="Times New Roman"/>
          <w:sz w:val="28"/>
          <w:szCs w:val="28"/>
        </w:rPr>
      </w:pPr>
    </w:p>
    <w:p w:rsidR="00613D7F" w:rsidRPr="003044F3" w:rsidRDefault="00613D7F" w:rsidP="003044F3">
      <w:pPr>
        <w:tabs>
          <w:tab w:val="left" w:pos="30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откуда следует формула:  </w:t>
      </w:r>
      <w:r w:rsidRPr="004C28B3">
        <w:rPr>
          <w:rFonts w:ascii="Times New Roman" w:hAnsi="Times New Roman"/>
          <w:b/>
          <w:sz w:val="28"/>
          <w:szCs w:val="28"/>
        </w:rPr>
        <w:fldChar w:fldCharType="begin"/>
      </w:r>
      <w:r w:rsidRPr="004C28B3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4C28B3">
        <w:pict>
          <v:shape id="_x0000_i1103" type="#_x0000_t75" style="width:142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076D3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076D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den&gt;&lt;/m:f&gt;&lt;m:rad&gt;&lt;m:radPr&gt;&lt;m:degHide m:val=&quot;on&quot;/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radPr&gt;&lt;m:deg/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m:d&gt;&lt;m:d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/m:e&gt;&lt;/m:d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b/>
          <w:sz w:val="28"/>
          <w:szCs w:val="28"/>
        </w:rPr>
        <w:fldChar w:fldCharType="separate"/>
      </w:r>
      <w:r w:rsidRPr="004C28B3">
        <w:pict>
          <v:shape id="_x0000_i1104" type="#_x0000_t75" style="width:142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076D3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076D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den&gt;&lt;/m:f&gt;&lt;m:rad&gt;&lt;m:radPr&gt;&lt;m:degHide m:val=&quot;on&quot;/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radPr&gt;&lt;m:deg/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m:d&gt;&lt;m:d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/m:e&gt;&lt;/m:d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fldChar w:fldCharType="end"/>
      </w:r>
      <w:r>
        <w:rPr>
          <w:rFonts w:ascii="Times New Roman" w:hAnsi="Times New Roman"/>
          <w:b/>
          <w:sz w:val="28"/>
          <w:szCs w:val="28"/>
        </w:rPr>
        <w:t xml:space="preserve">     (с)        </w:t>
      </w:r>
    </w:p>
    <w:p w:rsidR="00613D7F" w:rsidRDefault="00613D7F" w:rsidP="003044F3">
      <w:pPr>
        <w:tabs>
          <w:tab w:val="left" w:pos="3060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Видим, что стороны и медианы треугольника взаимно выражаются друг через друга, причем формулы (б) и (с) идентичны по своей структуре, на что обращаем внимание. Формулы для сторон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BD7E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, медиан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b</w:t>
      </w:r>
      <w:r w:rsidRPr="00220B5E">
        <w:rPr>
          <w:rFonts w:ascii="Times New Roman" w:hAnsi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i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/>
          <w:b/>
          <w:i/>
          <w:sz w:val="28"/>
          <w:szCs w:val="28"/>
          <w:vertAlign w:val="subscript"/>
        </w:rPr>
        <w:t xml:space="preserve">  </w:t>
      </w:r>
      <w:r>
        <w:rPr>
          <w:rFonts w:ascii="Times New Roman" w:hAnsi="Times New Roman"/>
          <w:sz w:val="28"/>
          <w:szCs w:val="28"/>
        </w:rPr>
        <w:t>легко написать по аналогии.</w:t>
      </w:r>
    </w:p>
    <w:p w:rsidR="00613D7F" w:rsidRDefault="00613D7F" w:rsidP="00B51688">
      <w:pPr>
        <w:tabs>
          <w:tab w:val="left" w:pos="30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Так как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05" type="#_x0000_t75" style="width:109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B4598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B4598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a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06" type="#_x0000_t75" style="width:109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B4598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B4598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a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, то используя формулу (б), по известным медианам треугольника можно вычислить его углы.  При этом если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07" type="#_x0000_t75" style="width:246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05C87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05C8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&amp;gt;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08" type="#_x0000_t75" style="width:246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05C87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05C8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&amp;gt;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, то треугольник остроугольный;</w:t>
      </w:r>
      <w:r>
        <w:rPr>
          <w:rFonts w:ascii="Times New Roman" w:hAnsi="Times New Roman"/>
          <w:sz w:val="28"/>
          <w:szCs w:val="28"/>
        </w:rPr>
        <w:br w:type="page"/>
        <w:t xml:space="preserve">если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09" type="#_x0000_t75" style="width:246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E04BA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E04B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10" type="#_x0000_t75" style="width:246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E04BA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E04B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– прямоугольный; если</w:t>
      </w:r>
      <w:r w:rsidRPr="006A02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11" type="#_x0000_t75" style="width:246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95A64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95A6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&amp;lt;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12" type="#_x0000_t75" style="width:246.7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95A64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95A6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5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&amp;lt;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6A02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6A02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тупоугольный.</w:t>
      </w:r>
    </w:p>
    <w:p w:rsidR="00613D7F" w:rsidRDefault="00613D7F" w:rsidP="002618D7">
      <w:pPr>
        <w:tabs>
          <w:tab w:val="left" w:pos="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Вычислим площадь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 треугольника, воспользовавшись тем, что медианы данного треугольника разбивают его на шесть равновеликих треугольников ( это доказываем, исходя из того, что медиана данного треугольника разбивает его на два равновеликих треугольника). Имеем:</w:t>
      </w:r>
    </w:p>
    <w:p w:rsidR="00613D7F" w:rsidRDefault="00613D7F" w:rsidP="006A02AB">
      <w:pPr>
        <w:spacing w:line="240" w:lineRule="auto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S=3</w:t>
      </w:r>
    </w:p>
    <w:p w:rsidR="00613D7F" w:rsidRPr="006A02AB" w:rsidRDefault="00613D7F" w:rsidP="006A02AB">
      <w:pPr>
        <w:spacing w:line="24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13" type="#_x0000_t75" style="width:408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EF43C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F43C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GD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4&lt;/m:t&gt;&lt;/m:r&gt;&lt;/m:sup&gt;&lt;/m:sSup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 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Г—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Г—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Г—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3" o:title="" chromakey="white"/>
          </v:shape>
        </w:pict>
      </w:r>
    </w:p>
    <w:p w:rsidR="00613D7F" w:rsidRPr="00547D32" w:rsidRDefault="00613D7F" w:rsidP="00BD7E55">
      <w:pPr>
        <w:tabs>
          <w:tab w:val="left" w:pos="3060"/>
        </w:tabs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14" type="#_x0000_t75" style="width:372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57BDF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57BD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Г—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/m:e&gt;&lt;/m: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3&lt;/m:t&gt;&lt;/m:r&gt;&lt;/m:den&gt;&lt;/m:f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 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Г—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 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Г—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</w:p>
    <w:p w:rsidR="00613D7F" w:rsidRPr="00C339DE" w:rsidRDefault="00613D7F" w:rsidP="00547D32">
      <w:pPr>
        <w:tabs>
          <w:tab w:val="left" w:pos="3060"/>
          <w:tab w:val="left" w:pos="8625"/>
        </w:tabs>
        <w:rPr>
          <w:rFonts w:ascii="Times New Roman" w:hAnsi="Times New Roman"/>
          <w:i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4C28B3">
        <w:pict>
          <v:shape id="_x0000_i1115" type="#_x0000_t75" style="width:231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45884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4588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Г—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Г—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/m:e&gt;&lt;/m: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4C28B3">
        <w:pict>
          <v:shape id="_x0000_i1116" type="#_x0000_t75" style="width:231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45884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4588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Г—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/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Г—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 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-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vertAlign w:val=&quot;subscript&quot;/&gt;&lt;/w:rPr&gt;&lt;m:t&gt;c&lt;/m:t&gt;&lt;/m:r&gt;&lt;/m:sub&gt;&lt;/m:sSub&gt;&lt;/m:e&gt;&lt;/m: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i/>
          <w:sz w:val="28"/>
          <w:szCs w:val="28"/>
          <w:lang w:val="en-US"/>
        </w:rPr>
        <w:t>.</w:t>
      </w:r>
      <w:r>
        <w:rPr>
          <w:rFonts w:ascii="Times New Roman" w:hAnsi="Times New Roman"/>
          <w:i/>
          <w:sz w:val="28"/>
          <w:szCs w:val="28"/>
          <w:lang w:val="en-US"/>
        </w:rPr>
        <w:tab/>
      </w:r>
      <w:r w:rsidRPr="00C339DE">
        <w:rPr>
          <w:rFonts w:ascii="Times New Roman" w:hAnsi="Times New Roman"/>
          <w:i/>
          <w:sz w:val="28"/>
          <w:szCs w:val="28"/>
        </w:rPr>
        <w:t>(</w:t>
      </w:r>
      <w:r w:rsidRPr="00C339DE">
        <w:rPr>
          <w:rFonts w:ascii="Times New Roman" w:hAnsi="Times New Roman"/>
          <w:b/>
          <w:i/>
          <w:sz w:val="28"/>
          <w:szCs w:val="28"/>
        </w:rPr>
        <w:t>13</w:t>
      </w:r>
      <w:r w:rsidRPr="00C339DE">
        <w:rPr>
          <w:rFonts w:ascii="Times New Roman" w:hAnsi="Times New Roman"/>
          <w:i/>
          <w:sz w:val="28"/>
          <w:szCs w:val="28"/>
        </w:rPr>
        <w:t>)</w:t>
      </w:r>
    </w:p>
    <w:p w:rsidR="00613D7F" w:rsidRDefault="00613D7F" w:rsidP="00547D32">
      <w:pPr>
        <w:tabs>
          <w:tab w:val="left" w:pos="3060"/>
          <w:tab w:val="left" w:pos="8625"/>
        </w:tabs>
        <w:ind w:firstLine="567"/>
        <w:rPr>
          <w:rFonts w:ascii="Times New Roman" w:hAnsi="Times New Roman"/>
          <w:sz w:val="28"/>
          <w:szCs w:val="28"/>
        </w:rPr>
      </w:pPr>
      <w:r w:rsidRPr="00547D32">
        <w:rPr>
          <w:rFonts w:ascii="Times New Roman" w:hAnsi="Times New Roman"/>
          <w:sz w:val="28"/>
          <w:szCs w:val="28"/>
        </w:rPr>
        <w:t xml:space="preserve">Обращаем внимание на то, что формула </w:t>
      </w:r>
      <w:r>
        <w:rPr>
          <w:rFonts w:ascii="Times New Roman" w:hAnsi="Times New Roman"/>
          <w:sz w:val="28"/>
          <w:szCs w:val="28"/>
        </w:rPr>
        <w:t>(13) аналогична по структуре формуле Герона, записанной в виде</w:t>
      </w:r>
    </w:p>
    <w:p w:rsidR="00613D7F" w:rsidRDefault="00613D7F" w:rsidP="002618D7">
      <w:pPr>
        <w:tabs>
          <w:tab w:val="left" w:pos="3060"/>
          <w:tab w:val="left" w:pos="8625"/>
        </w:tabs>
        <w:ind w:left="708" w:firstLine="567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17" type="#_x0000_t75" style="width:287.2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E1139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E113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den&gt;&lt;/m:f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(a+b+c)Г—(a+b-c)Г—(-a+b+c)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18" type="#_x0000_t75" style="width:287.2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E1139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E113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den&gt;&lt;/m:f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(a+b+c)Г—(a+b-c)Г—(-a+b+c)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2618D7">
        <w:rPr>
          <w:rFonts w:ascii="Times New Roman" w:hAnsi="Times New Roman"/>
          <w:b/>
          <w:sz w:val="28"/>
          <w:szCs w:val="28"/>
        </w:rPr>
        <w:t>(ж)</w:t>
      </w:r>
    </w:p>
    <w:p w:rsidR="00613D7F" w:rsidRDefault="00613D7F" w:rsidP="002618D7">
      <w:pPr>
        <w:tabs>
          <w:tab w:val="left" w:pos="3060"/>
          <w:tab w:val="left" w:pos="8625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Иногда учащиеся выводят формулу (13) подставляя в формулу Герона выражение сторон треугольника через медианы, но это весьма громоздко; применение геометрических соображений более искусственно, но быстро ведет к цели.</w:t>
      </w:r>
    </w:p>
    <w:p w:rsidR="00613D7F" w:rsidRPr="009F2B4C" w:rsidRDefault="00613D7F" w:rsidP="002618D7">
      <w:pPr>
        <w:pStyle w:val="ListParagraph"/>
        <w:numPr>
          <w:ilvl w:val="0"/>
          <w:numId w:val="3"/>
        </w:numPr>
        <w:tabs>
          <w:tab w:val="left" w:pos="3060"/>
          <w:tab w:val="left" w:pos="86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Будем теперь считать заданными высоты треугольника: </w:t>
      </w:r>
      <w:r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a</w:t>
      </w:r>
      <w:r w:rsidRPr="002618D7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b</w:t>
      </w:r>
      <w:r w:rsidRPr="002618D7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  <w:lang w:val="en-US"/>
        </w:rPr>
        <w:t>H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c</w:t>
      </w:r>
      <w:r w:rsidRPr="002618D7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Здесь даже не нужен чертеж – все выполняется чисто алгебраически. Из неравенства </w:t>
      </w:r>
      <w:r>
        <w:rPr>
          <w:rFonts w:ascii="Times New Roman" w:hAnsi="Times New Roman"/>
          <w:i/>
          <w:sz w:val="28"/>
          <w:szCs w:val="28"/>
          <w:lang w:val="en-US"/>
        </w:rPr>
        <w:t>a+b&gt;c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формул</w:t>
      </w:r>
    </w:p>
    <w:p w:rsidR="00613D7F" w:rsidRDefault="00613D7F" w:rsidP="009F2B4C">
      <w:pPr>
        <w:tabs>
          <w:tab w:val="left" w:pos="3060"/>
          <w:tab w:val="left" w:pos="8625"/>
        </w:tabs>
        <w:ind w:left="2832"/>
        <w:rPr>
          <w:rFonts w:ascii="Times New Roman" w:hAnsi="Times New Roman"/>
          <w:b/>
          <w:sz w:val="28"/>
          <w:szCs w:val="28"/>
        </w:rPr>
      </w:pPr>
      <w:r w:rsidRPr="009F2B4C"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19" type="#_x0000_t75" style="width:132.7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03B0A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03B0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a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, b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, c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20" type="#_x0000_t75" style="width:132.7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03B0A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03B0A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a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, b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, c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9F2B4C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9F2B4C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B4C">
        <w:rPr>
          <w:rFonts w:ascii="Times New Roman" w:hAnsi="Times New Roman"/>
          <w:sz w:val="28"/>
          <w:szCs w:val="28"/>
        </w:rPr>
        <w:t xml:space="preserve"> </w:t>
      </w:r>
      <w:r w:rsidRPr="009F2B4C">
        <w:rPr>
          <w:rFonts w:ascii="Times New Roman" w:hAnsi="Times New Roman"/>
          <w:b/>
          <w:sz w:val="28"/>
          <w:szCs w:val="28"/>
        </w:rPr>
        <w:t>(з)</w:t>
      </w:r>
    </w:p>
    <w:p w:rsidR="00613D7F" w:rsidRDefault="00613D7F" w:rsidP="009F2B4C">
      <w:pPr>
        <w:tabs>
          <w:tab w:val="left" w:pos="3060"/>
          <w:tab w:val="left" w:pos="862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вытекает необходимое и достаточное условие существования треугольника:</w:t>
      </w:r>
    </w:p>
    <w:p w:rsidR="00613D7F" w:rsidRDefault="00613D7F" w:rsidP="009F2B4C">
      <w:pPr>
        <w:tabs>
          <w:tab w:val="left" w:pos="3060"/>
          <w:tab w:val="left" w:pos="8625"/>
        </w:tabs>
        <w:ind w:left="3540"/>
        <w:jc w:val="both"/>
        <w:rPr>
          <w:rFonts w:ascii="Times New Roman" w:hAnsi="Times New Roman"/>
          <w:b/>
          <w:sz w:val="28"/>
          <w:szCs w:val="28"/>
        </w:rPr>
      </w:pPr>
      <w:r w:rsidRPr="00C339DE">
        <w:rPr>
          <w:rFonts w:ascii="Times New Roman" w:hAnsi="Times New Roman"/>
          <w:i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</w:t>
      </w:r>
      <w:r w:rsidRPr="00C339DE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к)</w:t>
      </w:r>
    </w:p>
    <w:p w:rsidR="00613D7F" w:rsidRDefault="00613D7F" w:rsidP="009F2B4C">
      <w:pPr>
        <w:tabs>
          <w:tab w:val="left" w:pos="3060"/>
          <w:tab w:val="left" w:pos="8625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21" type="#_x0000_t75" style="width:7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026F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302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22" type="#_x0000_t75" style="width:7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026F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3026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Чтобы выразить стороны через высоты найдем сначала площадь треугольника по его высотам. Подставив в формулу (ж) выражения </w:t>
      </w:r>
      <w:r>
        <w:rPr>
          <w:rFonts w:ascii="Times New Roman" w:hAnsi="Times New Roman"/>
          <w:i/>
          <w:sz w:val="28"/>
          <w:szCs w:val="28"/>
          <w:lang w:val="en-US"/>
        </w:rPr>
        <w:t>a</w:t>
      </w:r>
      <w:r w:rsidRPr="00D22AE9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  <w:lang w:val="en-US"/>
        </w:rPr>
        <w:t>b</w:t>
      </w:r>
      <w:r w:rsidRPr="00D22AE9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  <w:lang w:val="en-US"/>
        </w:rPr>
        <w:t>c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формулам (з) и решив полученное уравнение относительно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D22AE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имеем</w:t>
      </w:r>
    </w:p>
    <w:p w:rsidR="00613D7F" w:rsidRDefault="00613D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Pr="00D22AE9" w:rsidRDefault="00613D7F" w:rsidP="00D22AE9">
      <w:pPr>
        <w:tabs>
          <w:tab w:val="left" w:pos="3060"/>
          <w:tab w:val="left" w:pos="8625"/>
        </w:tabs>
        <w:ind w:left="1416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123" type="#_x0000_t75" style="width:231.75pt;height:3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DD5B08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D5B0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den&gt;&lt;/m:f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eg&gt;&lt;m:e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</w:p>
    <w:p w:rsidR="00613D7F" w:rsidRPr="00D22AE9" w:rsidRDefault="00613D7F" w:rsidP="00D22AE9">
      <w:pPr>
        <w:tabs>
          <w:tab w:val="left" w:pos="3060"/>
          <w:tab w:val="left" w:pos="8625"/>
        </w:tabs>
        <w:ind w:left="1416"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4C28B3">
        <w:pict>
          <v:shape id="_x0000_i1124" type="#_x0000_t75" style="width:3in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D08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83D08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Г—&lt;/m:t&gt;&lt;/m:r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/&gt;&lt;m:e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S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</w:p>
    <w:p w:rsidR="00613D7F" w:rsidRPr="00D22AE9" w:rsidRDefault="00613D7F" w:rsidP="00D22AE9">
      <w:pPr>
        <w:tabs>
          <w:tab w:val="left" w:pos="3060"/>
          <w:tab w:val="left" w:pos="8625"/>
        </w:tabs>
        <w:ind w:left="1416" w:firstLine="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25" type="#_x0000_t75" style="width:761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AE0E26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E0E26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4&lt;/m:t&gt;&lt;/m:r&gt;&lt;/m:den&gt;&lt;/m:f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eg&gt;&lt;m:e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(2&lt;/m:t&gt;&lt;/m:r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)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/m:sup&gt;&lt;/m:sSup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Г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</w:p>
    <w:p w:rsidR="00613D7F" w:rsidRPr="00D22AE9" w:rsidRDefault="00613D7F" w:rsidP="00D22AE9">
      <w:pPr>
        <w:tabs>
          <w:tab w:val="left" w:pos="3060"/>
          <w:tab w:val="left" w:pos="8625"/>
        </w:tabs>
        <w:ind w:left="1416" w:firstLine="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26" type="#_x0000_t75" style="width:225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4F1922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F1922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Г—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deg&gt;&lt;m:e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/m:e&gt;&lt;/m:rad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</w:p>
    <w:p w:rsidR="00613D7F" w:rsidRPr="008164D8" w:rsidRDefault="00613D7F" w:rsidP="00D22AE9">
      <w:pPr>
        <w:tabs>
          <w:tab w:val="left" w:pos="3060"/>
          <w:tab w:val="left" w:pos="8625"/>
        </w:tabs>
        <w:ind w:left="1416" w:firstLine="56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C28B3">
        <w:pict>
          <v:shape id="_x0000_i1127" type="#_x0000_t75" style="width:231pt;height:15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7064D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77064D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eg&gt;&lt;m:e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/m:e&gt;&lt;/m:ra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Г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2" o:title="" chromakey="white"/>
          </v:shape>
        </w:pict>
      </w:r>
    </w:p>
    <w:p w:rsidR="00613D7F" w:rsidRPr="008164D8" w:rsidRDefault="00613D7F" w:rsidP="00D22AE9">
      <w:pPr>
        <w:tabs>
          <w:tab w:val="left" w:pos="3060"/>
          <w:tab w:val="left" w:pos="8625"/>
        </w:tabs>
        <w:ind w:left="1416" w:firstLine="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28" type="#_x0000_t75" style="width:225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440C1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440C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Г—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radPr&gt;&lt;m:deg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eg&gt;&lt;m:e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1" o:title="" chromakey="white"/>
          </v:shape>
        </w:pict>
      </w:r>
    </w:p>
    <w:p w:rsidR="00613D7F" w:rsidRPr="008164D8" w:rsidRDefault="00613D7F" w:rsidP="00D22AE9">
      <w:pPr>
        <w:tabs>
          <w:tab w:val="left" w:pos="3060"/>
          <w:tab w:val="left" w:pos="8625"/>
        </w:tabs>
        <w:ind w:left="1416" w:firstLine="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29" type="#_x0000_t75" style="width:219pt;height:4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45763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4576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radPr&gt;&lt;m:deg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deg&gt;&lt;m:e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den&gt;&lt;/m:f&gt;&lt;/m:e&gt;&lt;/m:d&gt;&lt;/m:e&gt;&lt;/m:rad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Г—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3" o:title="" chromakey="white"/>
          </v:shape>
        </w:pict>
      </w:r>
    </w:p>
    <w:p w:rsidR="00613D7F" w:rsidRDefault="00613D7F" w:rsidP="008164D8">
      <w:pPr>
        <w:tabs>
          <w:tab w:val="left" w:pos="3060"/>
          <w:tab w:val="left" w:pos="8625"/>
        </w:tabs>
        <w:ind w:left="4393" w:right="2125" w:hanging="2977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4C28B3">
        <w:rPr>
          <w:rFonts w:ascii="Times New Roman" w:hAnsi="Times New Roman"/>
          <w:sz w:val="44"/>
          <w:szCs w:val="44"/>
          <w:lang w:val="en-US"/>
        </w:rPr>
        <w:fldChar w:fldCharType="begin"/>
      </w:r>
      <w:r w:rsidRPr="004C28B3">
        <w:rPr>
          <w:rFonts w:ascii="Times New Roman" w:hAnsi="Times New Roman"/>
          <w:sz w:val="44"/>
          <w:szCs w:val="44"/>
          <w:lang w:val="en-US"/>
        </w:rPr>
        <w:instrText xml:space="preserve"> QUOTE </w:instrText>
      </w:r>
      <w:r w:rsidRPr="004C28B3">
        <w:pict>
          <v:shape id="_x0000_i1130" type="#_x0000_t75" style="width:261pt;height:5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29A5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229A5&quot;&gt;&lt;m:oMathPara&gt;&lt;m:oMath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Г—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c&lt;/m:t&gt;&lt;/m:r&gt;&lt;/m:sub&gt;&lt;/m:sSub&gt;&lt;/m:den&gt;&lt;/m:f&gt;&lt;/m:e&gt;&lt;/m:d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Г—&lt;/m:t&gt;&lt;/m:r&gt;&lt;m:d&gt;&lt;m:d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c&lt;/m:t&gt;&lt;/m:r&gt;&lt;/m:sub&gt;&lt;/m:sSub&gt;&lt;/m:den&gt;&lt;/m:f&gt;&lt;/m:e&gt;&lt;/m:d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4C28B3">
        <w:rPr>
          <w:rFonts w:ascii="Times New Roman" w:hAnsi="Times New Roman"/>
          <w:sz w:val="44"/>
          <w:szCs w:val="44"/>
          <w:lang w:val="en-US"/>
        </w:rPr>
        <w:instrText xml:space="preserve"> </w:instrText>
      </w:r>
      <w:r w:rsidRPr="004C28B3">
        <w:rPr>
          <w:rFonts w:ascii="Times New Roman" w:hAnsi="Times New Roman"/>
          <w:sz w:val="44"/>
          <w:szCs w:val="44"/>
          <w:lang w:val="en-US"/>
        </w:rPr>
        <w:fldChar w:fldCharType="separate"/>
      </w:r>
      <w:r w:rsidRPr="004C28B3">
        <w:pict>
          <v:shape id="_x0000_i1131" type="#_x0000_t75" style="width:261pt;height:5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29A5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229A5&quot;&gt;&lt;m:oMathPara&gt;&lt;m:oMath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Г—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/m:ctrlPr&gt;&lt;/m:radPr&gt;&lt;m:deg/&gt;&lt;m:e&gt;&lt;m:d&gt;&lt;m:d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c&lt;/m:t&gt;&lt;/m:r&gt;&lt;/m:sub&gt;&lt;/m:sSub&gt;&lt;/m:den&gt;&lt;/m:f&gt;&lt;/m:e&gt;&lt;/m:d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Г—&lt;/m:t&gt;&lt;/m:r&gt;&lt;m:d&gt;&lt;m:d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+&lt;/m:t&gt;&lt;/m:r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b&lt;/m:t&gt;&lt;/m:r&gt;&lt;/m:sub&gt;&lt;/m:sSub&gt;&lt;/m:den&gt;&lt;/m:f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-&lt;/m:t&gt;&lt;/m:r&gt;&lt;m:f&gt;&lt;m:f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fPr&gt;&lt;m:num&gt;&lt;m:r&gt;&lt;w:rPr&gt;&lt;w:rFonts w:ascii=&quot;Cambria Math&quot; w:h-ansi=&quot;Cambria Math&quot;/&gt;&lt;wx:font wx:val=&quot;Cambria Math&quot;/&gt;&lt;w:i/&gt;&lt;w:sz w:val=&quot;44&quot;/&gt;&lt;w:sz-cs w:val=&quot;44&quot;/&gt;&lt;w:lang w:val=&quot;EN-US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sz w:val=&quot;44&quot;/&gt;&lt;w:sz-cs w:val=&quot;44&quot;/&gt;&lt;/w:rPr&gt;&lt;/m:ctrlPr&gt;&lt;/m:sSubPr&gt;&lt;m:e&gt;&lt;m:r&gt;&lt;w:rPr&gt;&lt;w:rFonts w:ascii=&quot;Cambria Math&quot; w:h-ansi=&quot;Cambria Math&quot;/&gt;&lt;wx:font wx:val=&quot;Cambria Math&quot;/&gt;&lt;w:i/&gt;&lt;w:sz w:val=&quot;44&quot;/&gt;&lt;w:sz-cs w:val=&quot;44&quot;/&gt;&lt;/w:rPr&gt;&lt;m:t&gt;H&lt;/m:t&gt;&lt;/m:r&gt;&lt;/m:e&gt;&lt;m:sub&gt;&lt;m:r&gt;&lt;w:rPr&gt;&lt;w:rFonts w:ascii=&quot;Cambria Math&quot; w:h-ansi=&quot;Cambria Math&quot;/&gt;&lt;wx:font wx:val=&quot;Cambria Math&quot;/&gt;&lt;w:i/&gt;&lt;w:sz w:val=&quot;44&quot;/&gt;&lt;w:sz-cs w:val=&quot;44&quot;/&gt;&lt;/w:rPr&gt;&lt;m:t&gt;c&lt;/m:t&gt;&lt;/m:r&gt;&lt;/m:sub&gt;&lt;/m:sSub&gt;&lt;/m:den&gt;&lt;/m:f&gt;&lt;/m:e&gt;&lt;/m:d&gt;&lt;/m:e&gt;&lt;/m:ra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4" o:title="" chromakey="white"/>
          </v:shape>
        </w:pict>
      </w:r>
      <w:r w:rsidRPr="004C28B3">
        <w:rPr>
          <w:rFonts w:ascii="Times New Roman" w:hAnsi="Times New Roman"/>
          <w:sz w:val="44"/>
          <w:szCs w:val="44"/>
          <w:lang w:val="en-US"/>
        </w:rPr>
        <w:fldChar w:fldCharType="end"/>
      </w:r>
      <w:r>
        <w:rPr>
          <w:rFonts w:ascii="Times New Roman" w:hAnsi="Times New Roman"/>
          <w:i/>
          <w:sz w:val="44"/>
          <w:szCs w:val="44"/>
          <w:lang w:val="en-US"/>
        </w:rPr>
        <w:t xml:space="preserve">     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(11)</w:t>
      </w:r>
    </w:p>
    <w:p w:rsidR="00613D7F" w:rsidRDefault="00613D7F" w:rsidP="0047592F">
      <w:pPr>
        <w:tabs>
          <w:tab w:val="left" w:pos="3060"/>
          <w:tab w:val="left" w:pos="8625"/>
        </w:tabs>
        <w:ind w:right="8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подставим значение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 из полученной формулы в формулу (з) и получим выражение сторон треугольника через высоты. Формула (д) дает возможность вычислить углы треугольника по его высотам. Из формул (д) и (з) следует, что при</w:t>
      </w:r>
      <w:r w:rsidRPr="004759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треугольник является остроугольным, </w:t>
      </w:r>
    </w:p>
    <w:p w:rsidR="00613D7F" w:rsidRDefault="00613D7F" w:rsidP="0047592F">
      <w:pPr>
        <w:tabs>
          <w:tab w:val="left" w:pos="3060"/>
          <w:tab w:val="left" w:pos="8625"/>
        </w:tabs>
        <w:ind w:right="8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при             </w:t>
      </w:r>
      <w:r>
        <w:rPr>
          <w:rFonts w:ascii="Times New Roman" w:hAnsi="Times New Roman"/>
          <w:sz w:val="32"/>
          <w:szCs w:val="32"/>
        </w:rPr>
        <w:t xml:space="preserve"> – </w:t>
      </w:r>
      <w:r>
        <w:rPr>
          <w:rFonts w:ascii="Times New Roman" w:hAnsi="Times New Roman"/>
          <w:sz w:val="28"/>
          <w:szCs w:val="28"/>
        </w:rPr>
        <w:t>прямоугольным,</w:t>
      </w:r>
    </w:p>
    <w:p w:rsidR="00613D7F" w:rsidRPr="00441B61" w:rsidRDefault="00613D7F" w:rsidP="00441B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Default="00613D7F" w:rsidP="0047592F">
      <w:pPr>
        <w:tabs>
          <w:tab w:val="left" w:pos="2580"/>
        </w:tabs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        </w:t>
      </w:r>
      <w:r w:rsidRPr="0047592F">
        <w:rPr>
          <w:rFonts w:ascii="Times New Roman" w:hAnsi="Times New Roman"/>
          <w:sz w:val="32"/>
          <w:szCs w:val="32"/>
        </w:rPr>
        <w:t xml:space="preserve"> – </w:t>
      </w:r>
      <w:r>
        <w:rPr>
          <w:rFonts w:ascii="Times New Roman" w:hAnsi="Times New Roman"/>
          <w:sz w:val="28"/>
          <w:szCs w:val="28"/>
        </w:rPr>
        <w:t>тупоугольным.</w:t>
      </w:r>
    </w:p>
    <w:p w:rsidR="00613D7F" w:rsidRDefault="00613D7F" w:rsidP="0047592F">
      <w:pPr>
        <w:tabs>
          <w:tab w:val="left" w:pos="2580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зная медианы или высоты треугольника, можно вычислить любой его элемент, поскольку стороны треугольника выражаются через медианы или через высоты.</w:t>
      </w:r>
    </w:p>
    <w:p w:rsidR="00613D7F" w:rsidRDefault="00613D7F" w:rsidP="007509D9">
      <w:pPr>
        <w:tabs>
          <w:tab w:val="left" w:pos="25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 Ортоцентрический треугольник.</w:t>
      </w:r>
    </w:p>
    <w:p w:rsidR="00613D7F" w:rsidRDefault="00613D7F" w:rsidP="007509D9">
      <w:pPr>
        <w:tabs>
          <w:tab w:val="left" w:pos="2580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Вывод формулы (26).</w:t>
      </w:r>
    </w:p>
    <w:p w:rsidR="00613D7F" w:rsidRDefault="00613D7F" w:rsidP="007509D9">
      <w:pPr>
        <w:tabs>
          <w:tab w:val="left" w:pos="25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Определение 1.</w:t>
      </w:r>
      <w:r>
        <w:rPr>
          <w:rFonts w:ascii="Times New Roman" w:hAnsi="Times New Roman"/>
          <w:sz w:val="28"/>
          <w:szCs w:val="28"/>
        </w:rPr>
        <w:t xml:space="preserve"> Треугольник </w:t>
      </w:r>
      <w:r>
        <w:rPr>
          <w:rFonts w:ascii="Times New Roman" w:hAnsi="Times New Roman"/>
          <w:sz w:val="28"/>
          <w:szCs w:val="28"/>
          <w:lang w:val="en-US"/>
        </w:rPr>
        <w:t>MNK</w:t>
      </w:r>
      <w:r>
        <w:rPr>
          <w:rFonts w:ascii="Times New Roman" w:hAnsi="Times New Roman"/>
          <w:sz w:val="28"/>
          <w:szCs w:val="28"/>
        </w:rPr>
        <w:t xml:space="preserve">, вершинами которого служат основания высот данного треугольника, называется </w:t>
      </w:r>
      <w:r>
        <w:rPr>
          <w:rFonts w:ascii="Times New Roman" w:hAnsi="Times New Roman"/>
          <w:b/>
          <w:i/>
          <w:sz w:val="28"/>
          <w:szCs w:val="28"/>
        </w:rPr>
        <w:t>ортоцентрическим (или ортотреугольником)</w:t>
      </w:r>
      <w:r>
        <w:rPr>
          <w:rFonts w:ascii="Times New Roman" w:hAnsi="Times New Roman"/>
          <w:sz w:val="28"/>
          <w:szCs w:val="28"/>
        </w:rPr>
        <w:t xml:space="preserve"> (рис. 1).</w:t>
      </w:r>
    </w:p>
    <w:p w:rsidR="00613D7F" w:rsidRDefault="00613D7F" w:rsidP="007509D9">
      <w:pPr>
        <w:tabs>
          <w:tab w:val="left" w:pos="25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4C28B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132" type="#_x0000_t75" style="width:272.25pt;height:152.25pt;visibility:visible">
            <v:imagedata r:id="rId85" o:title="" croptop="6813f" cropbottom="6156f" cropright="7629f"/>
          </v:shape>
        </w:pict>
      </w:r>
    </w:p>
    <w:p w:rsidR="00613D7F" w:rsidRDefault="00613D7F" w:rsidP="007509D9">
      <w:pPr>
        <w:tabs>
          <w:tab w:val="left" w:pos="258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1</w:t>
      </w:r>
    </w:p>
    <w:p w:rsidR="00613D7F" w:rsidRDefault="00613D7F" w:rsidP="007509D9">
      <w:pPr>
        <w:tabs>
          <w:tab w:val="left" w:pos="258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треугольник обладает многими интересными свойствами. Приведем некоторые из них.</w:t>
      </w:r>
    </w:p>
    <w:p w:rsidR="00613D7F" w:rsidRDefault="00613D7F" w:rsidP="00B51688">
      <w:pPr>
        <w:tabs>
          <w:tab w:val="left" w:pos="258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1. </w:t>
      </w:r>
      <w:r>
        <w:rPr>
          <w:rFonts w:ascii="Times New Roman" w:hAnsi="Times New Roman"/>
          <w:sz w:val="28"/>
          <w:szCs w:val="28"/>
        </w:rPr>
        <w:t xml:space="preserve">Доказать, что треугольники </w:t>
      </w:r>
      <w:r>
        <w:rPr>
          <w:rFonts w:ascii="Times New Roman" w:hAnsi="Times New Roman"/>
          <w:sz w:val="28"/>
          <w:szCs w:val="28"/>
          <w:lang w:val="en-US"/>
        </w:rPr>
        <w:t>AKM</w:t>
      </w:r>
      <w:r w:rsidRPr="007509D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CMN</w:t>
      </w:r>
      <w:r w:rsidRPr="007509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BKN</w:t>
      </w:r>
      <w:r>
        <w:rPr>
          <w:rFonts w:ascii="Times New Roman" w:hAnsi="Times New Roman"/>
          <w:sz w:val="28"/>
          <w:szCs w:val="28"/>
        </w:rPr>
        <w:t xml:space="preserve"> подобны треугольнику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 и углы ортотреугольника </w:t>
      </w:r>
      <w:r>
        <w:rPr>
          <w:rFonts w:ascii="Times New Roman" w:hAnsi="Times New Roman"/>
          <w:sz w:val="28"/>
          <w:szCs w:val="28"/>
          <w:lang w:val="en-US"/>
        </w:rPr>
        <w:t>MNK</w:t>
      </w:r>
      <w:r>
        <w:rPr>
          <w:rFonts w:ascii="Times New Roman" w:hAnsi="Times New Roman"/>
          <w:sz w:val="28"/>
          <w:szCs w:val="28"/>
        </w:rPr>
        <w:t xml:space="preserve"> таковы:</w:t>
      </w:r>
    </w:p>
    <w:p w:rsidR="00613D7F" w:rsidRPr="0012716B" w:rsidRDefault="00613D7F" w:rsidP="00B51688">
      <w:pPr>
        <w:tabs>
          <w:tab w:val="left" w:pos="993"/>
        </w:tabs>
        <w:spacing w:after="0" w:line="240" w:lineRule="auto"/>
        <w:ind w:firstLine="993"/>
        <w:rPr>
          <w:rFonts w:ascii="Times New Roman" w:hAnsi="Times New Roman"/>
          <w:sz w:val="28"/>
          <w:szCs w:val="28"/>
        </w:rPr>
      </w:pPr>
      <w:r w:rsidRPr="004C28B3">
        <w:pict>
          <v:shape id="_x0000_i1133" type="#_x0000_t75" style="width:328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DB4E57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B4E5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 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NM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ПЂ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-2в€ A , в€ KMN=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-2в€ B, в€ MNK=ПЂ-2в€ C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</w:p>
    <w:p w:rsidR="00613D7F" w:rsidRDefault="00613D7F" w:rsidP="00B51688">
      <w:pPr>
        <w:tabs>
          <w:tab w:val="left" w:pos="2580"/>
        </w:tabs>
        <w:spacing w:after="0" w:line="240" w:lineRule="auto"/>
        <w:ind w:firstLine="99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</w:rPr>
        <w:t>Решение</w:t>
      </w:r>
      <w:r w:rsidRPr="0012716B">
        <w:rPr>
          <w:rFonts w:ascii="Times New Roman" w:hAnsi="Times New Roman"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sz w:val="28"/>
          <w:szCs w:val="28"/>
        </w:rPr>
        <w:t>Имеем</w:t>
      </w:r>
      <w:r w:rsidRPr="0012716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AM=AB cos</w:t>
      </w:r>
      <w:r w:rsidRPr="0012716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A, AK= AC cos A.</w:t>
      </w:r>
    </w:p>
    <w:p w:rsidR="00613D7F" w:rsidRPr="00C339DE" w:rsidRDefault="00613D7F" w:rsidP="00B51688">
      <w:pPr>
        <w:tabs>
          <w:tab w:val="left" w:pos="2580"/>
        </w:tabs>
        <w:spacing w:after="0" w:line="240" w:lineRule="auto"/>
        <w:ind w:firstLine="993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i/>
          <w:sz w:val="28"/>
          <w:szCs w:val="28"/>
        </w:rPr>
        <w:t xml:space="preserve">Следовательно,  </w:t>
      </w:r>
      <w:r w:rsidRPr="004C28B3">
        <w:rPr>
          <w:rFonts w:ascii="Times New Roman" w:hAnsi="Times New Roman"/>
          <w:b/>
          <w:sz w:val="32"/>
          <w:szCs w:val="32"/>
        </w:rPr>
        <w:fldChar w:fldCharType="begin"/>
      </w:r>
      <w:r w:rsidRPr="004C28B3">
        <w:rPr>
          <w:rFonts w:ascii="Times New Roman" w:hAnsi="Times New Roman"/>
          <w:b/>
          <w:sz w:val="32"/>
          <w:szCs w:val="32"/>
        </w:rPr>
        <w:instrText xml:space="preserve"> QUOTE </w:instrText>
      </w:r>
      <w:r w:rsidRPr="004C28B3">
        <w:pict>
          <v:shape id="_x0000_i1134" type="#_x0000_t75" style="width:67.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D9476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94764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w:lang w:val=&quot;EN-US&quot;/&gt;&lt;/w:rPr&gt;&lt;m:t&gt;AM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B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K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C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b/>
          <w:sz w:val="32"/>
          <w:szCs w:val="32"/>
        </w:rPr>
        <w:fldChar w:fldCharType="separate"/>
      </w:r>
      <w:r w:rsidRPr="004C28B3">
        <w:pict>
          <v:shape id="_x0000_i1135" type="#_x0000_t75" style="width:67.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D9476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94764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w:lang w:val=&quot;EN-US&quot;/&gt;&lt;/w:rPr&gt;&lt;m:t&gt;AM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B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K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C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fldChar w:fldCharType="end"/>
      </w:r>
    </w:p>
    <w:p w:rsidR="00613D7F" w:rsidRPr="0012716B" w:rsidRDefault="00613D7F" w:rsidP="00B51688">
      <w:pPr>
        <w:tabs>
          <w:tab w:val="left" w:pos="2580"/>
        </w:tabs>
        <w:spacing w:after="0" w:line="240" w:lineRule="auto"/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у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AKM</w:t>
      </w:r>
      <w:r w:rsidRPr="001271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угол А – общий, то они подобны, откуда заключаем, что </w:t>
      </w:r>
      <w:r>
        <w:rPr>
          <w:rFonts w:ascii="Cambria Math" w:hAnsi="Cambria Math"/>
          <w:sz w:val="28"/>
          <w:szCs w:val="28"/>
        </w:rPr>
        <w:t>∠</w:t>
      </w:r>
      <w:r>
        <w:rPr>
          <w:rFonts w:ascii="Times New Roman" w:hAnsi="Times New Roman"/>
          <w:sz w:val="28"/>
          <w:szCs w:val="28"/>
          <w:lang w:val="en-US"/>
        </w:rPr>
        <w:t>AKM</w:t>
      </w:r>
      <w:r w:rsidRPr="0012716B">
        <w:rPr>
          <w:rFonts w:ascii="Times New Roman" w:hAnsi="Times New Roman"/>
          <w:sz w:val="28"/>
          <w:szCs w:val="28"/>
        </w:rPr>
        <w:t>=</w:t>
      </w:r>
      <w:r>
        <w:rPr>
          <w:rFonts w:ascii="Cambria Math" w:hAnsi="Cambria Math"/>
          <w:sz w:val="28"/>
          <w:szCs w:val="28"/>
        </w:rPr>
        <w:t>∠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2716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Поэтому </w:t>
      </w:r>
      <w:r>
        <w:rPr>
          <w:rFonts w:ascii="Cambria Math" w:hAnsi="Cambria Math"/>
          <w:sz w:val="28"/>
          <w:szCs w:val="28"/>
        </w:rPr>
        <w:t>∠</w:t>
      </w:r>
      <w:r>
        <w:rPr>
          <w:rFonts w:ascii="Times New Roman" w:hAnsi="Times New Roman"/>
          <w:sz w:val="28"/>
          <w:szCs w:val="28"/>
          <w:lang w:val="en-US"/>
        </w:rPr>
        <w:t>BKN</w:t>
      </w:r>
      <w:r w:rsidRPr="0012716B">
        <w:rPr>
          <w:rFonts w:ascii="Times New Roman" w:hAnsi="Times New Roman"/>
          <w:sz w:val="28"/>
          <w:szCs w:val="28"/>
        </w:rPr>
        <w:t>=</w:t>
      </w:r>
      <w:r>
        <w:rPr>
          <w:rFonts w:ascii="Cambria Math" w:hAnsi="Cambria Math"/>
          <w:sz w:val="28"/>
          <w:szCs w:val="28"/>
        </w:rPr>
        <w:t>∠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2716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Далее имеем </w:t>
      </w:r>
    </w:p>
    <w:p w:rsidR="00613D7F" w:rsidRPr="00441B61" w:rsidRDefault="00613D7F" w:rsidP="00B51688">
      <w:pPr>
        <w:tabs>
          <w:tab w:val="left" w:pos="2580"/>
        </w:tabs>
        <w:spacing w:after="0" w:line="240" w:lineRule="auto"/>
        <w:ind w:firstLine="1418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136" type="#_x0000_t75" style="width:185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A25F0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7A25F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 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KC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 C, в€ NKC=&lt;/m:t&gt;&lt;/m:r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 C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</w:p>
    <w:p w:rsidR="00613D7F" w:rsidRDefault="00613D7F" w:rsidP="00B51688">
      <w:pPr>
        <w:tabs>
          <w:tab w:val="left" w:pos="25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441B6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е</w:t>
      </w:r>
      <w:r w:rsidRPr="00441B6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CK</w:t>
      </w:r>
      <w:r w:rsidRPr="00441B61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биссектриса</w:t>
      </w:r>
      <w:r w:rsidRPr="00441B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угла</w:t>
      </w:r>
      <w:r w:rsidRPr="00441B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MKN</w:t>
      </w:r>
      <w:r w:rsidRPr="00441B61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см</w:t>
      </w:r>
      <w:r w:rsidRPr="00441B6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задачу 2). Итак,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37" type="#_x0000_t75" style="width:105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1F0B84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F0B8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 MNK=ПЂ-2в€ C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38" type="#_x0000_t75" style="width:105.7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1F0B84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F0B8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€ MNK=ПЂ-2в€ C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 Аналогично доказываются остальные равенства.</w:t>
      </w:r>
    </w:p>
    <w:p w:rsidR="00613D7F" w:rsidRPr="00441B61" w:rsidRDefault="00613D7F" w:rsidP="00441B61">
      <w:pPr>
        <w:tabs>
          <w:tab w:val="left" w:pos="25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2. </w:t>
      </w:r>
      <w:r>
        <w:rPr>
          <w:rFonts w:ascii="Times New Roman" w:hAnsi="Times New Roman"/>
          <w:sz w:val="28"/>
          <w:szCs w:val="28"/>
        </w:rPr>
        <w:t xml:space="preserve">Доказать, что высоты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 являются биссектрисами его ортоцентрического треугольника </w:t>
      </w:r>
      <w:r>
        <w:rPr>
          <w:rFonts w:ascii="Times New Roman" w:hAnsi="Times New Roman"/>
          <w:sz w:val="28"/>
          <w:szCs w:val="28"/>
          <w:lang w:val="en-US"/>
        </w:rPr>
        <w:t>MNK</w:t>
      </w:r>
      <w:r w:rsidRPr="00441B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</w:t>
      </w:r>
      <w:r w:rsidRPr="00441B6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]</w:t>
      </w:r>
      <w:r w:rsidRPr="00441B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[</w:t>
      </w:r>
      <w:r w:rsidRPr="00441B6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]</w:t>
      </w:r>
      <w:r w:rsidRPr="00441B61">
        <w:rPr>
          <w:rFonts w:ascii="Times New Roman" w:hAnsi="Times New Roman"/>
          <w:sz w:val="28"/>
          <w:szCs w:val="28"/>
        </w:rPr>
        <w:t>.</w:t>
      </w:r>
    </w:p>
    <w:p w:rsidR="00613D7F" w:rsidRDefault="00613D7F" w:rsidP="00441B61">
      <w:pPr>
        <w:tabs>
          <w:tab w:val="left" w:pos="25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3. </w:t>
      </w:r>
      <w:r>
        <w:rPr>
          <w:rFonts w:ascii="Times New Roman" w:hAnsi="Times New Roman"/>
          <w:sz w:val="28"/>
          <w:szCs w:val="28"/>
        </w:rPr>
        <w:t>Доказать, что справедлива формула</w:t>
      </w:r>
    </w:p>
    <w:p w:rsidR="00613D7F" w:rsidRPr="00C339DE" w:rsidRDefault="00613D7F" w:rsidP="00441B61">
      <w:pPr>
        <w:ind w:left="3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4C28B3">
        <w:rPr>
          <w:rFonts w:ascii="Times New Roman" w:hAnsi="Times New Roman"/>
          <w:b/>
          <w:sz w:val="32"/>
          <w:szCs w:val="32"/>
        </w:rPr>
        <w:fldChar w:fldCharType="begin"/>
      </w:r>
      <w:r w:rsidRPr="004C28B3">
        <w:rPr>
          <w:rFonts w:ascii="Times New Roman" w:hAnsi="Times New Roman"/>
          <w:b/>
          <w:sz w:val="32"/>
          <w:szCs w:val="32"/>
        </w:rPr>
        <w:instrText xml:space="preserve"> QUOTE </w:instrText>
      </w:r>
      <w:r w:rsidRPr="004C28B3">
        <w:pict>
          <v:shape id="_x0000_i1139" type="#_x0000_t75" style="width:111.75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25B3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25B39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Г—&lt;/m:t&gt;&lt;/m:r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Г—&lt;/m:t&gt;&lt;/m:r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c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P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h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0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b/>
          <w:sz w:val="32"/>
          <w:szCs w:val="32"/>
        </w:rPr>
        <w:fldChar w:fldCharType="separate"/>
      </w:r>
      <w:r w:rsidRPr="004C28B3">
        <w:pict>
          <v:shape id="_x0000_i1140" type="#_x0000_t75" style="width:111.75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25B3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25B39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a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Г—&lt;/m:t&gt;&lt;/m:r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b&lt;/m:t&gt;&lt;/m:r&gt;&lt;/m:sub&gt;&lt;/m:s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/w:rPr&gt;&lt;m:t&gt;Г—&lt;/m:t&gt;&lt;/m:r&gt;&lt;m:sSub&gt;&lt;m:sSubPr&gt;&lt;m:ctrl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32&quot;/&gt;&lt;w:sz-cs w:val=&quot;32&quot;/&gt;&lt;w:lang w:val=&quot;EN-US&quot;/&gt;&lt;/w:rPr&gt;&lt;m:t&gt;c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P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h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0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fldChar w:fldCharType="end"/>
      </w:r>
      <w:r w:rsidRPr="00441B61">
        <w:rPr>
          <w:rFonts w:ascii="Times New Roman" w:hAnsi="Times New Roman"/>
          <w:b/>
          <w:sz w:val="32"/>
          <w:szCs w:val="32"/>
        </w:rPr>
        <w:t xml:space="preserve">                                        </w:t>
      </w:r>
      <w:r w:rsidRPr="00441B61">
        <w:rPr>
          <w:rFonts w:ascii="Times New Roman" w:hAnsi="Times New Roman"/>
          <w:b/>
          <w:sz w:val="28"/>
          <w:szCs w:val="28"/>
        </w:rPr>
        <w:t>(34)</w:t>
      </w:r>
    </w:p>
    <w:p w:rsidR="00613D7F" w:rsidRDefault="00613D7F" w:rsidP="00441B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7C1D5C">
        <w:rPr>
          <w:rFonts w:ascii="Times New Roman" w:hAnsi="Times New Roman"/>
          <w:i/>
          <w:sz w:val="32"/>
          <w:szCs w:val="32"/>
          <w:lang w:val="en-US"/>
        </w:rPr>
        <w:t>P</w:t>
      </w:r>
      <w:r w:rsidRPr="007C1D5C">
        <w:rPr>
          <w:rFonts w:ascii="Times New Roman" w:hAnsi="Times New Roman"/>
          <w:i/>
          <w:sz w:val="32"/>
          <w:szCs w:val="32"/>
          <w:vertAlign w:val="subscript"/>
          <w:lang w:val="en-US"/>
        </w:rPr>
        <w:t>h</w:t>
      </w:r>
      <w:r>
        <w:rPr>
          <w:rFonts w:ascii="Times New Roman" w:hAnsi="Times New Roman"/>
          <w:i/>
          <w:sz w:val="32"/>
          <w:szCs w:val="32"/>
          <w:vertAlign w:val="subscript"/>
        </w:rPr>
        <w:t xml:space="preserve"> </w:t>
      </w:r>
      <w:r>
        <w:rPr>
          <w:rFonts w:ascii="Times New Roman" w:hAnsi="Times New Roman"/>
          <w:i/>
          <w:sz w:val="32"/>
          <w:szCs w:val="32"/>
        </w:rPr>
        <w:t xml:space="preserve">– </w:t>
      </w:r>
      <w:r w:rsidRPr="007C1D5C">
        <w:rPr>
          <w:rFonts w:ascii="Times New Roman" w:hAnsi="Times New Roman"/>
          <w:sz w:val="28"/>
          <w:szCs w:val="28"/>
        </w:rPr>
        <w:t>периметр ортоцентрического треугольника.</w:t>
      </w:r>
    </w:p>
    <w:p w:rsidR="00613D7F" w:rsidRPr="00C339DE" w:rsidRDefault="00613D7F" w:rsidP="007C1D5C">
      <w:pPr>
        <w:ind w:firstLine="993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Задача 4. </w:t>
      </w:r>
      <w:r>
        <w:rPr>
          <w:rFonts w:ascii="Times New Roman" w:hAnsi="Times New Roman"/>
          <w:sz w:val="28"/>
          <w:szCs w:val="28"/>
        </w:rPr>
        <w:t>Доказать, что</w:t>
      </w:r>
      <w:r w:rsidRPr="007C1D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b/>
          <w:sz w:val="32"/>
          <w:szCs w:val="32"/>
        </w:rPr>
        <w:fldChar w:fldCharType="begin"/>
      </w:r>
      <w:r w:rsidRPr="004C28B3">
        <w:rPr>
          <w:rFonts w:ascii="Times New Roman" w:hAnsi="Times New Roman"/>
          <w:b/>
          <w:sz w:val="32"/>
          <w:szCs w:val="32"/>
        </w:rPr>
        <w:instrText xml:space="preserve"> QUOTE </w:instrText>
      </w:r>
      <w:r w:rsidRPr="004C28B3">
        <w:pict>
          <v:shape id="_x0000_i1141" type="#_x0000_t75" style="width:46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37134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37134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w:lang w:val=&quot;EN-US&quot;/&gt;&lt;/w:rPr&gt;&lt;m:t&gt;P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h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p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r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1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b/>
          <w:sz w:val="32"/>
          <w:szCs w:val="32"/>
        </w:rPr>
        <w:fldChar w:fldCharType="separate"/>
      </w:r>
      <w:r w:rsidRPr="004C28B3">
        <w:pict>
          <v:shape id="_x0000_i1142" type="#_x0000_t75" style="width:46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37134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37134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w:lang w:val=&quot;EN-US&quot;/&gt;&lt;/w:rPr&gt;&lt;m:t&gt;P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h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p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r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1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fldChar w:fldCharType="end"/>
      </w:r>
      <w:r w:rsidRPr="007C1D5C">
        <w:rPr>
          <w:rFonts w:ascii="Times New Roman" w:hAnsi="Times New Roman"/>
          <w:b/>
          <w:sz w:val="32"/>
          <w:szCs w:val="32"/>
        </w:rPr>
        <w:t>.</w:t>
      </w:r>
    </w:p>
    <w:p w:rsidR="00613D7F" w:rsidRDefault="00613D7F" w:rsidP="007C1D5C">
      <w:pPr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5. </w:t>
      </w:r>
      <w:r>
        <w:rPr>
          <w:rFonts w:ascii="Times New Roman" w:hAnsi="Times New Roman"/>
          <w:sz w:val="28"/>
          <w:szCs w:val="28"/>
        </w:rPr>
        <w:t>Доказать, что среди всех треугольников, вписанных в данный остроугольный треугольник, ортоцентрический имеет наименьший периметр  [</w:t>
      </w:r>
      <w:r w:rsidRPr="00441B6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]</w:t>
      </w:r>
      <w:r w:rsidRPr="00441B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[8]. Далее рассмотрим два способа доказательства формулы (26).</w:t>
      </w:r>
    </w:p>
    <w:p w:rsidR="00613D7F" w:rsidRDefault="00613D7F" w:rsidP="007C1D5C">
      <w:pPr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1-й способ. </w:t>
      </w:r>
      <w:r>
        <w:rPr>
          <w:rFonts w:ascii="Times New Roman" w:hAnsi="Times New Roman"/>
          <w:sz w:val="28"/>
          <w:szCs w:val="28"/>
        </w:rPr>
        <w:t xml:space="preserve">Так как треугольники </w:t>
      </w:r>
      <w:r>
        <w:rPr>
          <w:rFonts w:ascii="Times New Roman" w:hAnsi="Times New Roman"/>
          <w:sz w:val="28"/>
          <w:szCs w:val="28"/>
          <w:lang w:val="en-US"/>
        </w:rPr>
        <w:t>KAN</w:t>
      </w:r>
      <w:r w:rsidRPr="007C1D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7C1D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CAB</w:t>
      </w:r>
      <w:r>
        <w:rPr>
          <w:rFonts w:ascii="Times New Roman" w:hAnsi="Times New Roman"/>
          <w:sz w:val="28"/>
          <w:szCs w:val="28"/>
        </w:rPr>
        <w:t xml:space="preserve"> подобны, то </w:t>
      </w:r>
    </w:p>
    <w:p w:rsidR="00613D7F" w:rsidRPr="007C1D5C" w:rsidRDefault="00613D7F" w:rsidP="007C1D5C">
      <w:pPr>
        <w:ind w:firstLine="993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43" type="#_x0000_t75" style="width:3in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CF68E0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F68E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N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K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, С‚.Рµ. 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N=B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.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2" o:title="" chromakey="white"/>
          </v:shape>
        </w:pict>
      </w:r>
    </w:p>
    <w:p w:rsidR="00613D7F" w:rsidRDefault="00613D7F" w:rsidP="007C1D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Аналогично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44" type="#_x0000_t75" style="width:187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17B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717B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M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 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N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B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. 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45" type="#_x0000_t75" style="width:187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17B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717B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M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 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N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B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. 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313F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Отсюда, используя формулу (3), получаем:</w:t>
      </w:r>
    </w:p>
    <w:p w:rsidR="00613D7F" w:rsidRPr="00313F04" w:rsidRDefault="00613D7F" w:rsidP="007C1D5C">
      <w:pPr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146" type="#_x0000_t75" style="width:347.2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77A0D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77A0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KГ—Kn sinв€ MKN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CГ—B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 MKN.&lt;/m:t&gt;&lt;/m:r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</w:p>
    <w:p w:rsidR="00613D7F" w:rsidRPr="00C339DE" w:rsidRDefault="00613D7F" w:rsidP="007C1D5C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47" type="#_x0000_t75" style="width:298.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01754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0175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 MKN=2в€ MKРЎ=2в€ M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C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 C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-2C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48" type="#_x0000_t75" style="width:298.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01754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0175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 MKN=2в€ MKРЎ=2в€ M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C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 C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-2C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</w:p>
    <w:p w:rsidR="00613D7F" w:rsidRDefault="00613D7F" w:rsidP="00441B61">
      <w:pPr>
        <w:tabs>
          <w:tab w:val="left" w:pos="258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313F04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вписанные углы, опирающиеся на одну и ту же дугу окружности, описанной вокруг четырехугольника </w:t>
      </w:r>
      <w:r>
        <w:rPr>
          <w:rFonts w:ascii="Times New Roman" w:hAnsi="Times New Roman"/>
          <w:sz w:val="28"/>
          <w:szCs w:val="28"/>
          <w:lang w:val="en-US"/>
        </w:rPr>
        <w:t>BKMC</w:t>
      </w:r>
      <w:r w:rsidRPr="00313F04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Поэтому</w:t>
      </w:r>
    </w:p>
    <w:p w:rsidR="00613D7F" w:rsidRPr="000F4D81" w:rsidRDefault="00613D7F" w:rsidP="00441B61">
      <w:pPr>
        <w:tabs>
          <w:tab w:val="left" w:pos="2580"/>
        </w:tabs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149" type="#_x0000_t75" style="width:19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86ACF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86AC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ACГ—BC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C=&lt;/m:t&gt;&lt;/m:r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6" o:title="" chromakey="white"/>
          </v:shape>
        </w:pict>
      </w:r>
    </w:p>
    <w:p w:rsidR="00613D7F" w:rsidRPr="000F4D81" w:rsidRDefault="00613D7F" w:rsidP="00441B61">
      <w:pPr>
        <w:tabs>
          <w:tab w:val="left" w:pos="2580"/>
        </w:tabs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613D7F" w:rsidRDefault="00613D7F" w:rsidP="00441B61">
      <w:pPr>
        <w:tabs>
          <w:tab w:val="left" w:pos="25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Откуда и следует формула (26).</w:t>
      </w:r>
    </w:p>
    <w:p w:rsidR="00613D7F" w:rsidRDefault="00613D7F" w:rsidP="000F4D81">
      <w:pPr>
        <w:tabs>
          <w:tab w:val="left" w:pos="2580"/>
        </w:tabs>
        <w:spacing w:line="240" w:lineRule="auto"/>
        <w:ind w:firstLine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2-й способ. </w:t>
      </w:r>
      <w:r>
        <w:rPr>
          <w:rFonts w:ascii="Times New Roman" w:hAnsi="Times New Roman"/>
          <w:sz w:val="28"/>
          <w:szCs w:val="28"/>
        </w:rPr>
        <w:t xml:space="preserve">Обозначим через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a</w:t>
      </w:r>
      <w:r w:rsidRPr="000F4D81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b</w:t>
      </w:r>
      <w:r w:rsidRPr="000F4D81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c</w:t>
      </w:r>
      <w:r w:rsidRPr="000F4D81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0F4D8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соответственно площади треугольников </w:t>
      </w:r>
      <w:r w:rsidRPr="000F4D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AMK</w:t>
      </w:r>
      <w:r w:rsidRPr="00C677E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BKN</w:t>
      </w:r>
      <w:r w:rsidRPr="00C677E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CMN</w:t>
      </w:r>
      <w:r w:rsidRPr="00C67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(рис.1). Согласно формуле (3) имеем</w:t>
      </w:r>
    </w:p>
    <w:p w:rsidR="00613D7F" w:rsidRPr="00C339DE" w:rsidRDefault="00613D7F" w:rsidP="00C677E0">
      <w:pPr>
        <w:tabs>
          <w:tab w:val="left" w:pos="2580"/>
        </w:tabs>
        <w:spacing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  <w:r w:rsidRPr="00C339DE">
        <w:rPr>
          <w:rFonts w:ascii="Times New Roman" w:hAnsi="Times New Roman"/>
          <w:b/>
          <w:sz w:val="36"/>
          <w:szCs w:val="36"/>
        </w:rPr>
        <w:t xml:space="preserve">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50" type="#_x0000_t75" style="width:177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16138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16138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b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sub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p&gt;&lt;/m:sSub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M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Г—C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Г—&lt;/m:t&gt;&lt;/m:r&gt;&lt;m:func&gt;&lt;m:func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funcPr&gt;&lt;m:fName&gt;&lt;m:sSup&gt;&lt;m:sSupPr&gt;&lt;m:ctrlPr&gt;&lt;w:rPr&gt;&lt;w:rFonts w:ascii=&quot;Cambria Math&quot; w:h-ansi=&quot;Cambria Math&quot;/&gt;&lt;wx:font wx:val=&quot;Cambria Math&quot;/&gt;&lt;w:b/&gt;&lt;w:sz w:val=&quot;36&quot;/&gt;&lt;w:sz-cs w:val=&quot;36&quot;/&gt;&lt;/w:rPr&gt;&lt;/m:ctrlPr&gt;&lt;/m:sSupPr&gt;&lt;m:e&gt;&lt;m:r&gt;&lt;m:rPr&gt;&lt;m:sty m:val=&quot;b&quot;/&gt;&lt;/m:rPr&gt;&lt;w:rPr&gt;&lt;w:rFonts w:ascii=&quot;Cambria Math&quot; w:h-ansi=&quot;Cambria Math&quot;/&gt;&lt;wx:font wx:val=&quot;Cambria Math&quot;/&gt;&lt;w:b/&gt;&lt;w:sz w:val=&quot;36&quot;/&gt;&lt;w:sz-cs w:val=&quot;36&quot;/&gt;&lt;w:lang w:val=&quot;EN-US&quot;/&gt;&lt;/w:rPr&gt;&lt;m:t&gt;si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p&gt;&lt;/m:sSup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/m:func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51" type="#_x0000_t75" style="width:177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16138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16138&quot;&gt;&lt;m:oMathPara&gt;&lt;m:oMath&gt;&lt;m:sSubSup&gt;&lt;m:sSub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b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sub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p&gt;&lt;/m:sSub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M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Г—C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Г—&lt;/m:t&gt;&lt;/m:r&gt;&lt;m:func&gt;&lt;m:func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funcPr&gt;&lt;m:fName&gt;&lt;m:sSup&gt;&lt;m:sSupPr&gt;&lt;m:ctrlPr&gt;&lt;w:rPr&gt;&lt;w:rFonts w:ascii=&quot;Cambria Math&quot; w:h-ansi=&quot;Cambria Math&quot;/&gt;&lt;wx:font wx:val=&quot;Cambria Math&quot;/&gt;&lt;w:b/&gt;&lt;w:sz w:val=&quot;36&quot;/&gt;&lt;w:sz-cs w:val=&quot;36&quot;/&gt;&lt;/w:rPr&gt;&lt;/m:ctrlPr&gt;&lt;/m:sSupPr&gt;&lt;m:e&gt;&lt;m:r&gt;&lt;m:rPr&gt;&lt;m:sty m:val=&quot;b&quot;/&gt;&lt;/m:rPr&gt;&lt;w:rPr&gt;&lt;w:rFonts w:ascii=&quot;Cambria Math&quot; w:h-ansi=&quot;Cambria Math&quot;/&gt;&lt;wx:font wx:val=&quot;Cambria Math&quot;/&gt;&lt;w:b/&gt;&lt;w:sz w:val=&quot;36&quot;/&gt;&lt;w:sz-cs w:val=&quot;36&quot;/&gt;&lt;w:lang w:val=&quot;EN-US&quot;/&gt;&lt;/w:rPr&gt;&lt;m:t&gt;si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p&gt;&lt;/m:sSup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/m:func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339DE">
        <w:rPr>
          <w:rFonts w:ascii="Times New Roman" w:hAnsi="Times New Roman"/>
          <w:i/>
          <w:sz w:val="28"/>
          <w:szCs w:val="28"/>
        </w:rPr>
        <w:t xml:space="preserve">                                     </w:t>
      </w:r>
      <w:r w:rsidRPr="00C339DE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  <w:lang w:val="en-US"/>
        </w:rPr>
        <w:t>a</w:t>
      </w:r>
      <w:r w:rsidRPr="00C339DE">
        <w:rPr>
          <w:rFonts w:ascii="Times New Roman" w:hAnsi="Times New Roman"/>
          <w:b/>
          <w:sz w:val="28"/>
          <w:szCs w:val="28"/>
        </w:rPr>
        <w:t>)</w:t>
      </w:r>
    </w:p>
    <w:p w:rsidR="00613D7F" w:rsidRDefault="00613D7F" w:rsidP="006A133F">
      <w:pPr>
        <w:tabs>
          <w:tab w:val="left" w:pos="258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теорему Пифагора и учитывая формулу (а), получаем:</w:t>
      </w:r>
    </w:p>
    <w:p w:rsidR="00613D7F" w:rsidRDefault="00613D7F" w:rsidP="00BF3C2A">
      <w:pPr>
        <w:tabs>
          <w:tab w:val="left" w:pos="2580"/>
        </w:tabs>
        <w:spacing w:line="240" w:lineRule="auto"/>
        <w:ind w:left="2580" w:firstLine="567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b/>
          <w:sz w:val="28"/>
          <w:szCs w:val="28"/>
        </w:rPr>
        <w:fldChar w:fldCharType="begin"/>
      </w:r>
      <w:r w:rsidRPr="004C28B3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4C28B3">
        <w:pict>
          <v:shape id="_x0000_i1152" type="#_x0000_t75" style="width:157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25BB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125B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sSubSup&gt;&lt;m:sSub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b&lt;/m:t&gt;&lt;/m:r&gt;&lt;/m:sub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b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num&gt;&lt;m:den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8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b/>
          <w:sz w:val="28"/>
          <w:szCs w:val="28"/>
        </w:rPr>
        <w:fldChar w:fldCharType="separate"/>
      </w:r>
      <w:r w:rsidRPr="004C28B3">
        <w:pict>
          <v:shape id="_x0000_i1153" type="#_x0000_t75" style="width:157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25BB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125B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M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sSubSup&gt;&lt;m:sSub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b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b&lt;/m:t&gt;&lt;/m:r&gt;&lt;/m:sub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b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num&gt;&lt;m:den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8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fldChar w:fldCharType="end"/>
      </w:r>
      <w:r w:rsidRPr="00BF3C2A">
        <w:rPr>
          <w:rFonts w:ascii="Times New Roman" w:hAnsi="Times New Roman"/>
          <w:b/>
          <w:i/>
          <w:sz w:val="28"/>
          <w:szCs w:val="28"/>
        </w:rPr>
        <w:t xml:space="preserve">                                  </w:t>
      </w:r>
      <w:r w:rsidRPr="00BF3C2A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б)</w:t>
      </w:r>
    </w:p>
    <w:p w:rsidR="00613D7F" w:rsidRDefault="00613D7F" w:rsidP="00BF3C2A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Аналогично,</w:t>
      </w:r>
    </w:p>
    <w:p w:rsidR="00613D7F" w:rsidRDefault="00613D7F" w:rsidP="00BF3C2A">
      <w:pPr>
        <w:ind w:left="2832"/>
        <w:rPr>
          <w:rFonts w:ascii="Times New Roman" w:hAnsi="Times New Roman"/>
          <w:b/>
          <w:sz w:val="28"/>
          <w:szCs w:val="28"/>
        </w:rPr>
      </w:pPr>
      <w:r w:rsidRPr="00BF3C2A">
        <w:rPr>
          <w:rFonts w:ascii="Times New Roman" w:hAnsi="Times New Roman"/>
          <w:b/>
          <w:sz w:val="28"/>
          <w:szCs w:val="28"/>
        </w:rPr>
        <w:t xml:space="preserve">     </w:t>
      </w:r>
      <w:r w:rsidRPr="004C28B3">
        <w:rPr>
          <w:rFonts w:ascii="Times New Roman" w:hAnsi="Times New Roman"/>
          <w:b/>
          <w:sz w:val="28"/>
          <w:szCs w:val="28"/>
        </w:rPr>
        <w:fldChar w:fldCharType="begin"/>
      </w:r>
      <w:r w:rsidRPr="004C28B3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4C28B3">
        <w:pict>
          <v:shape id="_x0000_i1154" type="#_x0000_t75" style="width:155.2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4D5843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D5843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sSubSup&gt;&lt;m:sSubSup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a&lt;/m:t&gt;&lt;/m:r&gt;&lt;/m:sub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p&gt;&lt;/m:sSub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num&gt;&lt;m:den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9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b/>
          <w:sz w:val="28"/>
          <w:szCs w:val="28"/>
        </w:rPr>
        <w:fldChar w:fldCharType="separate"/>
      </w:r>
      <w:r w:rsidRPr="004C28B3">
        <w:pict>
          <v:shape id="_x0000_i1155" type="#_x0000_t75" style="width:155.2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4D5843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D5843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C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N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sSubSup&gt;&lt;m:sSubSup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b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H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a&lt;/m:t&gt;&lt;/m:r&gt;&lt;/m:sub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p&gt;&lt;/m:sSub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fPr&gt;&lt;m:num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4&lt;/m:t&gt;&lt;/m:r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num&gt;&lt;m:den&gt;&lt;m:sSup&gt;&lt;m:sSupPr&gt;&lt;m:ctrl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/m:ctrlPr&gt;&lt;/m:sSupPr&gt;&lt;m:e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a&lt;/m:t&gt;&lt;/m:r&gt;&lt;/m:e&gt;&lt;m:sup&gt;&lt;m:r&gt;&lt;m:rPr&gt;&lt;m:sty m:val=&quot;bi&quot;/&gt;&lt;/m:rPr&gt;&lt;w:rPr&gt;&lt;w:rFonts w:ascii=&quot;Cambria Math&quot; w:h-ansi=&quot;Cambria Math&quot;/&gt;&lt;wx:font wx:val=&quot;Cambria Math&quot;/&gt;&lt;w:b/&gt;&lt;w:i/&gt;&lt;w:sz w:val=&quot;28&quot;/&gt;&lt;w:sz-cs w:val=&quot;28&quot;/&gt;&lt;w:lang w:val=&quot;EN-US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9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fldChar w:fldCharType="end"/>
      </w:r>
      <w:r w:rsidRPr="00BF3C2A">
        <w:rPr>
          <w:rFonts w:ascii="Times New Roman" w:hAnsi="Times New Roman"/>
          <w:b/>
          <w:i/>
          <w:sz w:val="28"/>
          <w:szCs w:val="28"/>
        </w:rPr>
        <w:t xml:space="preserve">                                 </w:t>
      </w:r>
      <w:r w:rsidRPr="00BF3C2A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в)</w:t>
      </w:r>
    </w:p>
    <w:p w:rsidR="00613D7F" w:rsidRDefault="00613D7F" w:rsidP="00BF3C2A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(а), (б), (в) следует</w:t>
      </w:r>
    </w:p>
    <w:p w:rsidR="00613D7F" w:rsidRPr="00BF3C2A" w:rsidRDefault="00613D7F" w:rsidP="00BF3C2A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56" type="#_x0000_t75" style="width:108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2C2600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C260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-4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ab&lt;/m:t&gt;&lt;/m:r&gt;&lt;/m:den&gt;&lt;/m:f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57" type="#_x0000_t75" style="width:108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2C2600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C2600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-4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ab&lt;/m:t&gt;&lt;/m:r&gt;&lt;/m:den&gt;&lt;/m:f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BF3C2A">
        <w:rPr>
          <w:rFonts w:ascii="Times New Roman" w:hAnsi="Times New Roman"/>
          <w:sz w:val="28"/>
          <w:szCs w:val="28"/>
        </w:rPr>
        <w:t>.</w:t>
      </w:r>
    </w:p>
    <w:p w:rsidR="00613D7F" w:rsidRDefault="00613D7F" w:rsidP="00BF3C2A">
      <w:pPr>
        <w:tabs>
          <w:tab w:val="left" w:pos="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Выразив </w:t>
      </w:r>
      <w:r>
        <w:rPr>
          <w:rFonts w:ascii="Times New Roman" w:hAnsi="Times New Roman"/>
          <w:sz w:val="28"/>
          <w:szCs w:val="28"/>
          <w:lang w:val="en-US"/>
        </w:rPr>
        <w:t>sin</w:t>
      </w:r>
      <w:r w:rsidRPr="00BF3C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с помощью формулы (3) и подставив это выражение в (г), находим</w:t>
      </w:r>
    </w:p>
    <w:p w:rsidR="00613D7F" w:rsidRDefault="00613D7F" w:rsidP="009D7B26">
      <w:pPr>
        <w:tabs>
          <w:tab w:val="left" w:pos="0"/>
        </w:tabs>
        <w:spacing w:line="240" w:lineRule="auto"/>
        <w:ind w:left="708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58" type="#_x0000_t75" style="width:250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51334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5133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-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S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59" type="#_x0000_t75" style="width:250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51334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5133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-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S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9D7B2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D7B26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д)</w:t>
      </w:r>
    </w:p>
    <w:p w:rsidR="00613D7F" w:rsidRDefault="00613D7F" w:rsidP="009D7B26">
      <w:pPr>
        <w:tabs>
          <w:tab w:val="left" w:pos="0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Аналогично получим</w:t>
      </w:r>
    </w:p>
    <w:p w:rsidR="00613D7F" w:rsidRPr="009D7B26" w:rsidRDefault="00613D7F" w:rsidP="009D7B26">
      <w:pPr>
        <w:tabs>
          <w:tab w:val="left" w:pos="0"/>
        </w:tabs>
        <w:spacing w:line="240" w:lineRule="auto"/>
        <w:ind w:left="3540" w:firstLine="567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60" type="#_x0000_t75" style="width:76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825C6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825C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S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B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61" type="#_x0000_t75" style="width:76.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825C6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825C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S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B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9D7B26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9D7B26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е)</w:t>
      </w:r>
    </w:p>
    <w:p w:rsidR="00613D7F" w:rsidRDefault="00613D7F" w:rsidP="009D7B26">
      <w:pPr>
        <w:tabs>
          <w:tab w:val="left" w:pos="0"/>
        </w:tabs>
        <w:spacing w:line="240" w:lineRule="auto"/>
        <w:ind w:left="3540" w:firstLine="567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62" type="#_x0000_t75" style="width:77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6C56AE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6C56A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A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63" type="#_x0000_t75" style="width:77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6C56AE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6C56A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A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b/>
          <w:sz w:val="28"/>
          <w:szCs w:val="28"/>
        </w:rPr>
        <w:t>(ж)</w:t>
      </w:r>
    </w:p>
    <w:p w:rsidR="00613D7F" w:rsidRDefault="00613D7F" w:rsidP="009D7B26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(д), (е), (ж) следует, что</w:t>
      </w:r>
    </w:p>
    <w:p w:rsidR="00613D7F" w:rsidRDefault="00613D7F" w:rsidP="009D7B26">
      <w:pPr>
        <w:tabs>
          <w:tab w:val="left" w:pos="0"/>
        </w:tabs>
        <w:spacing w:line="240" w:lineRule="auto"/>
        <w:ind w:left="567" w:firstLine="567"/>
        <w:jc w:val="both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64" type="#_x0000_t75" style="width:327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A7C6C&quot;/&gt;&lt;wsp:rsid wsp:val=&quot;00FC2013&quot;/&gt;&lt;wsp:rsid wsp:val=&quot;00FC3AE6&quot;/&gt;&lt;/wsp:rsids&gt;&lt;/w:docPr&gt;&lt;w:body&gt;&lt;w:p wsp:rsidR=&quot;00000000&quot; wsp:rsidRDefault=&quot;00FA7C6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-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-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d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65" type="#_x0000_t75" style="width:327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A7C6C&quot;/&gt;&lt;wsp:rsid wsp:val=&quot;00FC2013&quot;/&gt;&lt;wsp:rsid wsp:val=&quot;00FC3AE6&quot;/&gt;&lt;/wsp:rsids&gt;&lt;/w:docPr&gt;&lt;w:body&gt;&lt;w:p wsp:rsidR=&quot;00000000&quot; wsp:rsidRDefault=&quot;00FA7C6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-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-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d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9D7B26">
        <w:rPr>
          <w:rFonts w:ascii="Times New Roman" w:hAnsi="Times New Roman"/>
          <w:sz w:val="28"/>
          <w:szCs w:val="28"/>
        </w:rPr>
        <w:t xml:space="preserve">.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(</w:t>
      </w:r>
      <w:r>
        <w:rPr>
          <w:rFonts w:ascii="Times New Roman" w:hAnsi="Times New Roman"/>
          <w:b/>
          <w:sz w:val="28"/>
          <w:szCs w:val="28"/>
        </w:rPr>
        <w:t>з)</w:t>
      </w:r>
    </w:p>
    <w:p w:rsidR="00613D7F" w:rsidRDefault="00613D7F" w:rsidP="0066000B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формула (26) вытекает из следующего тождества:</w:t>
      </w:r>
    </w:p>
    <w:p w:rsidR="00613D7F" w:rsidRPr="0066000B" w:rsidRDefault="00613D7F" w:rsidP="0066000B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166" type="#_x0000_t75" style="width:279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56473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56473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+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osB cosA cosC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</w:p>
    <w:p w:rsidR="00613D7F" w:rsidRDefault="00613D7F" w:rsidP="0066000B">
      <w:pPr>
        <w:tabs>
          <w:tab w:val="left" w:pos="0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условии, что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66000B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66000B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66000B">
        <w:rPr>
          <w:rFonts w:ascii="Times New Roman" w:hAnsi="Times New Roman"/>
          <w:sz w:val="28"/>
          <w:szCs w:val="28"/>
        </w:rPr>
        <w:t>=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67" type="#_x0000_t75" style="width:15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167F8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167F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П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68" type="#_x0000_t75" style="width:15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167F8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167F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П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.</w:t>
      </w:r>
    </w:p>
    <w:p w:rsidR="00613D7F" w:rsidRDefault="00613D7F" w:rsidP="0066000B">
      <w:pPr>
        <w:tabs>
          <w:tab w:val="left" w:pos="0"/>
        </w:tabs>
        <w:spacing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Докажем это тождество. Перепишем его в виде:</w:t>
      </w:r>
    </w:p>
    <w:p w:rsidR="00613D7F" w:rsidRPr="0066000B" w:rsidRDefault="00613D7F" w:rsidP="0066000B">
      <w:pPr>
        <w:tabs>
          <w:tab w:val="left" w:pos="0"/>
        </w:tabs>
        <w:spacing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4C28B3">
        <w:pict>
          <v:shape id="_x0000_i1169" type="#_x0000_t75" style="width:243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34A2B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634A2B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+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osB cosA cosC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Рђ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</w:p>
    <w:p w:rsidR="00613D7F" w:rsidRDefault="00613D7F" w:rsidP="0066000B">
      <w:pPr>
        <w:tabs>
          <w:tab w:val="left" w:pos="0"/>
        </w:tabs>
        <w:spacing w:line="24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введем обозначения: </w:t>
      </w:r>
    </w:p>
    <w:p w:rsidR="00613D7F" w:rsidRPr="0066000B" w:rsidRDefault="00613D7F" w:rsidP="0066000B">
      <w:pPr>
        <w:tabs>
          <w:tab w:val="left" w:pos="0"/>
        </w:tabs>
        <w:spacing w:line="240" w:lineRule="auto"/>
        <w:ind w:firstLine="1134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70" type="#_x0000_t75" style="width:274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B44BD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7B44BD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o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+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osB cosA cosC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Рђ=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8" o:title="" chromakey="white"/>
          </v:shape>
        </w:pict>
      </w:r>
    </w:p>
    <w:p w:rsidR="00613D7F" w:rsidRPr="0066000B" w:rsidRDefault="00613D7F" w:rsidP="0066000B">
      <w:pPr>
        <w:tabs>
          <w:tab w:val="left" w:pos="0"/>
        </w:tabs>
        <w:spacing w:line="240" w:lineRule="auto"/>
        <w:ind w:firstLine="1134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71" type="#_x0000_t75" style="width:267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AA1E64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A1E64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-2sinB sin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-&lt;/m:t&gt;&lt;/m:r&gt;&lt;/m:e&gt;&lt;/m:func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Р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N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9" o:title="" chromakey="white"/>
          </v:shape>
        </w:pict>
      </w:r>
    </w:p>
    <w:p w:rsidR="00613D7F" w:rsidRDefault="00613D7F" w:rsidP="00F92E1F">
      <w:pPr>
        <w:tabs>
          <w:tab w:val="left" w:pos="0"/>
        </w:tabs>
        <w:spacing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Тогда, учитывая связь между углами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66000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66000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66000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имеем</w:t>
      </w:r>
    </w:p>
    <w:p w:rsidR="00613D7F" w:rsidRPr="00F92E1F" w:rsidRDefault="00613D7F" w:rsidP="0066000B">
      <w:pPr>
        <w:tabs>
          <w:tab w:val="left" w:pos="0"/>
        </w:tabs>
        <w:spacing w:line="240" w:lineRule="auto"/>
        <w:ind w:firstLine="1134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72" type="#_x0000_t75" style="width:32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05A41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05A4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+N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+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osA cosB cosC-sinB sinC-2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Рђ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0" o:title="" chromakey="white"/>
          </v:shape>
        </w:pict>
      </w:r>
    </w:p>
    <w:p w:rsidR="00613D7F" w:rsidRPr="00F92E1F" w:rsidRDefault="00613D7F" w:rsidP="0066000B">
      <w:pPr>
        <w:tabs>
          <w:tab w:val="left" w:pos="0"/>
        </w:tabs>
        <w:spacing w:line="240" w:lineRule="auto"/>
        <w:ind w:firstLine="1134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73" type="#_x0000_t75" style="width:21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5186A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5186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2+2cosA&lt;/m:t&gt;&lt;/m:r&gt;&lt;m:func&gt;&lt;m:func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w:lang w:val=&quot;EN-US&quot;/&gt;&lt;/w:rPr&gt;&lt;m:t&gt;cos&lt;/m:t&gt;&lt;/m: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+C&lt;/m:t&gt;&lt;/m:r&gt;&lt;/m:e&gt;&lt;/m:d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2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Рђ=0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1" o:title="" chromakey="white"/>
          </v:shape>
        </w:pict>
      </w:r>
    </w:p>
    <w:p w:rsidR="00613D7F" w:rsidRDefault="00613D7F" w:rsidP="00F92E1F">
      <w:pPr>
        <w:tabs>
          <w:tab w:val="left" w:pos="0"/>
          <w:tab w:val="left" w:pos="817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т.е.              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339DE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C339DE">
        <w:rPr>
          <w:rFonts w:ascii="Times New Roman" w:hAnsi="Times New Roman"/>
          <w:sz w:val="28"/>
          <w:szCs w:val="28"/>
        </w:rPr>
        <w:t>=0.</w:t>
      </w:r>
      <w:r w:rsidRPr="00C339DE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b/>
          <w:sz w:val="28"/>
          <w:szCs w:val="28"/>
        </w:rPr>
        <w:t>(и)</w:t>
      </w:r>
    </w:p>
    <w:p w:rsidR="00613D7F" w:rsidRDefault="00613D7F" w:rsidP="00F92E1F">
      <w:pPr>
        <w:tabs>
          <w:tab w:val="left" w:pos="0"/>
          <w:tab w:val="left" w:pos="817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найдем</w:t>
      </w:r>
    </w:p>
    <w:p w:rsidR="00613D7F" w:rsidRDefault="00613D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Pr="00F92E1F" w:rsidRDefault="00613D7F" w:rsidP="00F92E1F">
      <w:pPr>
        <w:tabs>
          <w:tab w:val="left" w:pos="0"/>
          <w:tab w:val="left" w:pos="8175"/>
        </w:tabs>
        <w:spacing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74" type="#_x0000_t75" style="width:34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031E1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031E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-N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func&gt;&lt;m:func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cos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-C&lt;/m:t&gt;&lt;/m:r&gt;&lt;/m:e&gt;&lt;/m:d&gt;&lt;/m:e&gt;&lt;/m:func&gt;&lt;m:func&gt;&lt;m:func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cos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C&lt;/m:t&gt;&lt;/m:r&gt;&lt;/m:e&gt;&lt;/m:d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2&lt;/m:t&gt;&lt;/m:r&gt;&lt;m:func&gt;&lt;m:func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cos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C&lt;/m:t&gt;&lt;/m:r&gt;&lt;/m:e&gt;&lt;/m:d&gt;&lt;/m:e&gt;&lt;/m:func&gt;&lt;m:func&gt;&lt;m:func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cos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-C&lt;/m:t&gt;&lt;/m:r&gt;&lt;/m:e&gt;&lt;/m:d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0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</w:p>
    <w:p w:rsidR="00613D7F" w:rsidRDefault="00613D7F" w:rsidP="00F92E1F">
      <w:pPr>
        <w:tabs>
          <w:tab w:val="left" w:pos="0"/>
          <w:tab w:val="left" w:pos="862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т.е.     </w:t>
      </w:r>
      <w:r>
        <w:rPr>
          <w:rFonts w:ascii="Times New Roman" w:hAnsi="Times New Roman"/>
          <w:i/>
          <w:sz w:val="28"/>
          <w:szCs w:val="28"/>
          <w:lang w:val="en-US"/>
        </w:rPr>
        <w:t>M</w:t>
      </w:r>
      <w:r w:rsidRPr="00C339DE">
        <w:rPr>
          <w:rFonts w:ascii="Times New Roman" w:hAnsi="Times New Roman"/>
          <w:i/>
          <w:sz w:val="28"/>
          <w:szCs w:val="28"/>
        </w:rPr>
        <w:t xml:space="preserve"> – </w:t>
      </w:r>
      <w:r>
        <w:rPr>
          <w:rFonts w:ascii="Times New Roman" w:hAnsi="Times New Roman"/>
          <w:i/>
          <w:sz w:val="28"/>
          <w:szCs w:val="28"/>
          <w:lang w:val="en-US"/>
        </w:rPr>
        <w:t>N</w:t>
      </w:r>
      <w:r w:rsidRPr="00C339DE">
        <w:rPr>
          <w:rFonts w:ascii="Times New Roman" w:hAnsi="Times New Roman"/>
          <w:i/>
          <w:sz w:val="28"/>
          <w:szCs w:val="28"/>
        </w:rPr>
        <w:t>=</w:t>
      </w:r>
      <w:r w:rsidRPr="00C339DE">
        <w:rPr>
          <w:rFonts w:ascii="Times New Roman" w:hAnsi="Times New Roman"/>
          <w:sz w:val="28"/>
          <w:szCs w:val="28"/>
        </w:rPr>
        <w:t>0</w:t>
      </w:r>
      <w:r w:rsidRPr="00C339DE">
        <w:rPr>
          <w:rFonts w:ascii="Times New Roman" w:hAnsi="Times New Roman"/>
          <w:sz w:val="28"/>
          <w:szCs w:val="28"/>
        </w:rPr>
        <w:tab/>
      </w:r>
      <w:r w:rsidRPr="00C339DE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к)</w:t>
      </w:r>
    </w:p>
    <w:p w:rsidR="00613D7F" w:rsidRDefault="00613D7F" w:rsidP="00F92E1F">
      <w:pPr>
        <w:tabs>
          <w:tab w:val="left" w:pos="0"/>
          <w:tab w:val="left" w:pos="862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(и) и (к) вытекает, что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F92E1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F92E1F">
        <w:rPr>
          <w:rFonts w:ascii="Times New Roman" w:hAnsi="Times New Roman"/>
          <w:sz w:val="28"/>
          <w:szCs w:val="28"/>
        </w:rPr>
        <w:t>=0</w:t>
      </w:r>
      <w:r>
        <w:rPr>
          <w:rFonts w:ascii="Times New Roman" w:hAnsi="Times New Roman"/>
          <w:sz w:val="28"/>
          <w:szCs w:val="28"/>
        </w:rPr>
        <w:t>, а это и доказывает требуемое тождество.</w:t>
      </w:r>
    </w:p>
    <w:p w:rsidR="00613D7F" w:rsidRDefault="00613D7F" w:rsidP="00F92E1F">
      <w:pPr>
        <w:tabs>
          <w:tab w:val="left" w:pos="0"/>
          <w:tab w:val="left" w:pos="862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13D7F" w:rsidRDefault="00613D7F" w:rsidP="00F92E1F">
      <w:pPr>
        <w:tabs>
          <w:tab w:val="left" w:pos="0"/>
          <w:tab w:val="left" w:pos="862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30"/>
          <w:szCs w:val="30"/>
        </w:rPr>
        <w:t>6.4.</w:t>
      </w:r>
      <w:r>
        <w:rPr>
          <w:rFonts w:ascii="Times New Roman" w:hAnsi="Times New Roman"/>
          <w:b/>
          <w:sz w:val="28"/>
          <w:szCs w:val="28"/>
        </w:rPr>
        <w:t>Серединный треугольник.</w:t>
      </w:r>
    </w:p>
    <w:p w:rsidR="00613D7F" w:rsidRPr="00165E60" w:rsidRDefault="00613D7F" w:rsidP="00F92E1F">
      <w:pPr>
        <w:tabs>
          <w:tab w:val="left" w:pos="0"/>
          <w:tab w:val="left" w:pos="8625"/>
        </w:tabs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165E60">
        <w:rPr>
          <w:rFonts w:ascii="Times New Roman" w:hAnsi="Times New Roman"/>
          <w:b/>
          <w:i/>
          <w:sz w:val="24"/>
          <w:szCs w:val="24"/>
        </w:rPr>
        <w:t>Вывод формулы (25).</w:t>
      </w:r>
    </w:p>
    <w:p w:rsidR="00613D7F" w:rsidRDefault="00613D7F" w:rsidP="00F92E1F">
      <w:pPr>
        <w:tabs>
          <w:tab w:val="left" w:pos="0"/>
          <w:tab w:val="left" w:pos="862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Определение 2. </w:t>
      </w:r>
      <w:r>
        <w:rPr>
          <w:rFonts w:ascii="Times New Roman" w:hAnsi="Times New Roman"/>
          <w:sz w:val="28"/>
          <w:szCs w:val="28"/>
        </w:rPr>
        <w:t xml:space="preserve">Треугольник, вершинами которого являются середины сторон данного треугольника, назовем </w:t>
      </w:r>
      <w:r>
        <w:rPr>
          <w:rFonts w:ascii="Times New Roman" w:hAnsi="Times New Roman"/>
          <w:b/>
          <w:i/>
          <w:sz w:val="28"/>
          <w:szCs w:val="28"/>
        </w:rPr>
        <w:t>серединным треугольником.</w:t>
      </w:r>
    </w:p>
    <w:p w:rsidR="00613D7F" w:rsidRDefault="00613D7F" w:rsidP="00165E60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Его площадь мы обозначили через </w:t>
      </w:r>
      <w:r>
        <w:rPr>
          <w:rFonts w:ascii="Times New Roman" w:hAnsi="Times New Roman"/>
          <w:i/>
          <w:sz w:val="32"/>
          <w:szCs w:val="32"/>
          <w:lang w:val="en-US"/>
        </w:rPr>
        <w:t>S</w:t>
      </w:r>
      <w:r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165E60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 как стороны серединного треугольника равны половинам сторон заданного треугольника, то эти треугольники подобны. Следовательно,</w:t>
      </w:r>
    </w:p>
    <w:p w:rsidR="00613D7F" w:rsidRPr="00165E60" w:rsidRDefault="00613D7F" w:rsidP="00165E60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b/>
          <w:sz w:val="28"/>
          <w:szCs w:val="28"/>
          <w:lang w:val="en-US"/>
        </w:rPr>
      </w:pPr>
      <w:r w:rsidRPr="004C28B3">
        <w:pict>
          <v:shape id="_x0000_i1175" type="#_x0000_t75" style="width:5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40FF1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40FF1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S=4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</w:p>
    <w:p w:rsidR="00613D7F" w:rsidRDefault="00613D7F" w:rsidP="00165E60">
      <w:pPr>
        <w:tabs>
          <w:tab w:val="left" w:pos="0"/>
          <w:tab w:val="left" w:pos="862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формула (25) доказана.</w:t>
      </w:r>
    </w:p>
    <w:p w:rsidR="00613D7F" w:rsidRDefault="00613D7F" w:rsidP="00165E60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Отметим несколько замечательных свойств рассмотренных выше треугольников.</w:t>
      </w:r>
    </w:p>
    <w:p w:rsidR="00613D7F" w:rsidRDefault="00613D7F" w:rsidP="00165E60">
      <w:pPr>
        <w:tabs>
          <w:tab w:val="left" w:pos="0"/>
          <w:tab w:val="left" w:pos="862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Определение 3.</w:t>
      </w:r>
      <w:r>
        <w:rPr>
          <w:rFonts w:ascii="Times New Roman" w:hAnsi="Times New Roman"/>
          <w:sz w:val="28"/>
          <w:szCs w:val="28"/>
        </w:rPr>
        <w:t xml:space="preserve">Точку пересечения медиан назовем </w:t>
      </w:r>
      <w:r>
        <w:rPr>
          <w:rFonts w:ascii="Times New Roman" w:hAnsi="Times New Roman"/>
          <w:b/>
          <w:i/>
          <w:sz w:val="28"/>
          <w:szCs w:val="28"/>
        </w:rPr>
        <w:t>центроидом</w:t>
      </w:r>
      <w:r>
        <w:rPr>
          <w:rFonts w:ascii="Times New Roman" w:hAnsi="Times New Roman"/>
          <w:sz w:val="28"/>
          <w:szCs w:val="28"/>
        </w:rPr>
        <w:t xml:space="preserve"> данного треугольника.</w:t>
      </w:r>
    </w:p>
    <w:p w:rsidR="00613D7F" w:rsidRDefault="00613D7F" w:rsidP="00165E60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6. </w:t>
      </w:r>
      <w:r>
        <w:rPr>
          <w:rFonts w:ascii="Times New Roman" w:hAnsi="Times New Roman"/>
          <w:sz w:val="28"/>
          <w:szCs w:val="28"/>
        </w:rPr>
        <w:t xml:space="preserve">Ортоцентр, центроид и центр описанной окружности произвольного треугольника лежат на одной прямой. Центроид делит расстояние от ортоцентра до центра вписанной окружности в отношении 2:1[5]. Прямая, на которой лежат эти три точки, называется </w:t>
      </w:r>
      <w:r>
        <w:rPr>
          <w:rFonts w:ascii="Times New Roman" w:hAnsi="Times New Roman"/>
          <w:b/>
          <w:i/>
          <w:sz w:val="28"/>
          <w:szCs w:val="28"/>
        </w:rPr>
        <w:t xml:space="preserve">прямой Эйлера </w:t>
      </w:r>
      <w:r>
        <w:rPr>
          <w:rFonts w:ascii="Times New Roman" w:hAnsi="Times New Roman"/>
          <w:sz w:val="28"/>
          <w:szCs w:val="28"/>
        </w:rPr>
        <w:t>этого треугольника.</w:t>
      </w:r>
    </w:p>
    <w:p w:rsidR="00613D7F" w:rsidRDefault="00613D7F" w:rsidP="00165E60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Задача 7. </w:t>
      </w:r>
      <w:r>
        <w:rPr>
          <w:rFonts w:ascii="Times New Roman" w:hAnsi="Times New Roman"/>
          <w:sz w:val="28"/>
          <w:szCs w:val="28"/>
        </w:rPr>
        <w:t>Все вершины ортоцентрического и серединного треугольников, а также середины трех отрезков, соединяющих его вершины с ортоцентром, лежат на одной окружности радиуса</w:t>
      </w:r>
      <w:r w:rsidRPr="000645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76" type="#_x0000_t75" style="width:11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05B6D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05B6D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R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77" type="#_x0000_t75" style="width:11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05B6D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05B6D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R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06453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окружность девяти точек, Эйлер, Понселе, Фейербах [4],</w:t>
      </w:r>
      <w:r w:rsidRPr="000645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[5]).</w:t>
      </w:r>
    </w:p>
    <w:p w:rsidR="00613D7F" w:rsidRDefault="00613D7F" w:rsidP="00726497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8. </w:t>
      </w:r>
      <w:r>
        <w:rPr>
          <w:rFonts w:ascii="Times New Roman" w:hAnsi="Times New Roman"/>
          <w:sz w:val="28"/>
          <w:szCs w:val="28"/>
        </w:rPr>
        <w:t>Окружность девяти точек касается вписанной и всех вневписанных окружностей, ее центр лежит на прямой Эйлера точно в середине между ортоцентром и центром описанной окружности [4],</w:t>
      </w:r>
      <w:r w:rsidRPr="000645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[5].</w:t>
      </w:r>
    </w:p>
    <w:p w:rsidR="00613D7F" w:rsidRDefault="00613D7F" w:rsidP="00726497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Ортоцентрический и серединные треугольники являются частными случаями треугольников более общего вида, связанных с данными.</w:t>
      </w:r>
    </w:p>
    <w:p w:rsidR="00613D7F" w:rsidRDefault="00613D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Default="00613D7F" w:rsidP="00A40FD5">
      <w:pPr>
        <w:tabs>
          <w:tab w:val="left" w:pos="0"/>
          <w:tab w:val="left" w:pos="862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7.5. Треугольники проекций.</w:t>
      </w:r>
    </w:p>
    <w:p w:rsidR="00613D7F" w:rsidRDefault="00613D7F" w:rsidP="00A40FD5">
      <w:pPr>
        <w:tabs>
          <w:tab w:val="left" w:pos="0"/>
          <w:tab w:val="left" w:pos="862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Определение 4. </w:t>
      </w:r>
      <w:r>
        <w:rPr>
          <w:rFonts w:ascii="Times New Roman" w:hAnsi="Times New Roman"/>
          <w:sz w:val="28"/>
          <w:szCs w:val="28"/>
        </w:rPr>
        <w:t xml:space="preserve">Треугольник, вершинами которого являются проекции произвольной точки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 на стороны данного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A40F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называется </w:t>
      </w:r>
      <w:r>
        <w:rPr>
          <w:rFonts w:ascii="Times New Roman" w:hAnsi="Times New Roman"/>
          <w:b/>
          <w:i/>
          <w:sz w:val="28"/>
          <w:szCs w:val="28"/>
        </w:rPr>
        <w:t xml:space="preserve">треугольником проекций </w:t>
      </w:r>
      <w:r>
        <w:rPr>
          <w:rFonts w:ascii="Times New Roman" w:hAnsi="Times New Roman"/>
          <w:sz w:val="28"/>
          <w:szCs w:val="28"/>
        </w:rPr>
        <w:t xml:space="preserve">точки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A40F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относительно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A40FD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его также называют </w:t>
      </w:r>
      <w:r>
        <w:rPr>
          <w:rFonts w:ascii="Times New Roman" w:hAnsi="Times New Roman"/>
          <w:b/>
          <w:i/>
          <w:sz w:val="28"/>
          <w:szCs w:val="28"/>
        </w:rPr>
        <w:t xml:space="preserve">педальным треугольником </w:t>
      </w:r>
      <w:r w:rsidRPr="00A40FD5">
        <w:rPr>
          <w:rFonts w:ascii="Times New Roman" w:hAnsi="Times New Roman"/>
          <w:i/>
          <w:sz w:val="28"/>
          <w:szCs w:val="28"/>
        </w:rPr>
        <w:t>[5]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b/>
          <w:i/>
          <w:sz w:val="28"/>
          <w:szCs w:val="28"/>
        </w:rPr>
        <w:t xml:space="preserve">треугольной подэрой </w:t>
      </w:r>
      <w:r w:rsidRPr="00A40FD5">
        <w:rPr>
          <w:rFonts w:ascii="Times New Roman" w:hAnsi="Times New Roman"/>
          <w:i/>
          <w:sz w:val="28"/>
          <w:szCs w:val="28"/>
        </w:rPr>
        <w:t>[</w:t>
      </w:r>
      <w:r>
        <w:rPr>
          <w:rFonts w:ascii="Times New Roman" w:hAnsi="Times New Roman"/>
          <w:i/>
          <w:sz w:val="28"/>
          <w:szCs w:val="28"/>
        </w:rPr>
        <w:t>2</w:t>
      </w:r>
      <w:r w:rsidRPr="00A40FD5">
        <w:rPr>
          <w:rFonts w:ascii="Times New Roman" w:hAnsi="Times New Roman"/>
          <w:i/>
          <w:sz w:val="28"/>
          <w:szCs w:val="28"/>
        </w:rPr>
        <w:t>]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).</w:t>
      </w:r>
    </w:p>
    <w:p w:rsidR="00613D7F" w:rsidRDefault="00613D7F" w:rsidP="00A40FD5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Ясно, что если точка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A40FD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ортоцентр, то треугольник проекций для нее есть ортоугольник, если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A40FD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центр описанной окружности, то ее треугольник проекций – серединный треугольник.</w:t>
      </w:r>
    </w:p>
    <w:p w:rsidR="00613D7F" w:rsidRDefault="00613D7F" w:rsidP="00A40FD5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9.</w:t>
      </w:r>
      <w:r>
        <w:rPr>
          <w:rFonts w:ascii="Times New Roman" w:hAnsi="Times New Roman"/>
          <w:sz w:val="28"/>
          <w:szCs w:val="28"/>
        </w:rPr>
        <w:t xml:space="preserve"> Доказать, что для точки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, лежащей на окружности, около описанной около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A40F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проекции на стороны треугольника лежат на одной прямой (прямой Симпсона) </w:t>
      </w:r>
      <w:r w:rsidRPr="00A40FD5">
        <w:rPr>
          <w:rFonts w:ascii="Times New Roman" w:hAnsi="Times New Roman"/>
          <w:i/>
          <w:sz w:val="28"/>
          <w:szCs w:val="28"/>
        </w:rPr>
        <w:t>[</w:t>
      </w:r>
      <w:r>
        <w:rPr>
          <w:rFonts w:ascii="Times New Roman" w:hAnsi="Times New Roman"/>
          <w:i/>
          <w:sz w:val="28"/>
          <w:szCs w:val="28"/>
        </w:rPr>
        <w:t>4</w:t>
      </w:r>
      <w:r w:rsidRPr="00A40FD5">
        <w:rPr>
          <w:rFonts w:ascii="Times New Roman" w:hAnsi="Times New Roman"/>
          <w:i/>
          <w:sz w:val="28"/>
          <w:szCs w:val="28"/>
        </w:rPr>
        <w:t>]</w:t>
      </w:r>
      <w:r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40FD5">
        <w:rPr>
          <w:rFonts w:ascii="Times New Roman" w:hAnsi="Times New Roman"/>
          <w:i/>
          <w:sz w:val="28"/>
          <w:szCs w:val="28"/>
        </w:rPr>
        <w:t>[5]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13D7F" w:rsidRPr="00C339DE" w:rsidRDefault="00613D7F" w:rsidP="00A40FD5">
      <w:pPr>
        <w:tabs>
          <w:tab w:val="left" w:pos="0"/>
          <w:tab w:val="left" w:pos="8625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6B7C34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центр вписанного круга. Тогда площадь треугольника проекций для точки 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</w:rPr>
        <w:t xml:space="preserve"> мы обозначили через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6B7C34">
        <w:rPr>
          <w:rFonts w:ascii="Times New Roman" w:hAnsi="Times New Roman"/>
          <w:sz w:val="28"/>
          <w:szCs w:val="28"/>
        </w:rPr>
        <w:t>.</w:t>
      </w:r>
    </w:p>
    <w:p w:rsidR="00613D7F" w:rsidRDefault="00613D7F" w:rsidP="006B7C34">
      <w:pPr>
        <w:tabs>
          <w:tab w:val="left" w:pos="0"/>
          <w:tab w:val="left" w:pos="8625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Вывод формулы (27).</w:t>
      </w:r>
    </w:p>
    <w:p w:rsidR="00613D7F" w:rsidRDefault="00613D7F" w:rsidP="006B7C34">
      <w:pPr>
        <w:tabs>
          <w:tab w:val="left" w:pos="0"/>
          <w:tab w:val="left" w:pos="862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Рис.2</w:t>
      </w:r>
    </w:p>
    <w:p w:rsidR="00613D7F" w:rsidRPr="00C339DE" w:rsidRDefault="00613D7F" w:rsidP="006B7C34">
      <w:pPr>
        <w:tabs>
          <w:tab w:val="left" w:pos="0"/>
          <w:tab w:val="left" w:pos="862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Pr="004C28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178" type="#_x0000_t75" style="width:228.75pt;height:166.5pt;visibility:visible">
            <v:imagedata r:id="rId115" o:title="" croptop="5595f" cropbottom="5415f" cropleft="2433f" cropright="7139f"/>
          </v:shape>
        </w:pict>
      </w:r>
    </w:p>
    <w:p w:rsidR="00613D7F" w:rsidRDefault="00613D7F" w:rsidP="00B51688">
      <w:pPr>
        <w:tabs>
          <w:tab w:val="left" w:pos="0"/>
          <w:tab w:val="left" w:pos="8625"/>
        </w:tabs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Покажем, что (рис. 2)</w:t>
      </w:r>
    </w:p>
    <w:p w:rsidR="00613D7F" w:rsidRPr="00984C8B" w:rsidRDefault="00613D7F" w:rsidP="00B51688">
      <w:pPr>
        <w:tabs>
          <w:tab w:val="left" w:pos="0"/>
          <w:tab w:val="left" w:pos="8625"/>
        </w:tabs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b/>
          <w:sz w:val="28"/>
          <w:szCs w:val="28"/>
        </w:rPr>
        <w:fldChar w:fldCharType="begin"/>
      </w:r>
      <w:r w:rsidRPr="004C28B3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4C28B3">
        <w:pict>
          <v:shape id="_x0000_i1179" type="#_x0000_t75" style="width:31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B2C4E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B2C4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AK=p-a, BM=BN=p-b, CN=CK=p-c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b/>
          <w:sz w:val="28"/>
          <w:szCs w:val="28"/>
        </w:rPr>
        <w:fldChar w:fldCharType="separate"/>
      </w:r>
      <w:r w:rsidRPr="004C28B3">
        <w:pict>
          <v:shape id="_x0000_i1180" type="#_x0000_t75" style="width:31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B2C4E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B2C4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AK=p-a, BM=BN=p-b, CN=CK=p-c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fldChar w:fldCharType="end"/>
      </w:r>
      <w:r w:rsidRPr="00984C8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84C8B">
        <w:rPr>
          <w:rFonts w:ascii="Times New Roman" w:hAnsi="Times New Roman"/>
          <w:sz w:val="28"/>
          <w:szCs w:val="28"/>
        </w:rPr>
        <w:t xml:space="preserve">  </w:t>
      </w:r>
      <w:r w:rsidRPr="00984C8B">
        <w:rPr>
          <w:rFonts w:ascii="Times New Roman" w:hAnsi="Times New Roman"/>
          <w:sz w:val="28"/>
          <w:szCs w:val="28"/>
        </w:rPr>
        <w:tab/>
      </w:r>
      <w:r w:rsidRPr="00984C8B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  <w:lang w:val="en-US"/>
        </w:rPr>
        <w:t>a</w:t>
      </w:r>
      <w:r w:rsidRPr="00984C8B">
        <w:rPr>
          <w:rFonts w:ascii="Times New Roman" w:hAnsi="Times New Roman"/>
          <w:b/>
          <w:sz w:val="28"/>
          <w:szCs w:val="28"/>
        </w:rPr>
        <w:t>)</w:t>
      </w:r>
    </w:p>
    <w:p w:rsidR="00613D7F" w:rsidRDefault="00613D7F" w:rsidP="00B51688">
      <w:pPr>
        <w:tabs>
          <w:tab w:val="left" w:pos="0"/>
          <w:tab w:val="left" w:pos="86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Times New Roman" w:hAnsi="Times New Roman"/>
          <w:sz w:val="28"/>
          <w:szCs w:val="28"/>
          <w:lang w:val="en-US"/>
        </w:rPr>
        <w:t>AM=</w:t>
      </w:r>
      <w:r>
        <w:rPr>
          <w:rFonts w:ascii="Times New Roman" w:hAnsi="Times New Roman"/>
          <w:i/>
          <w:sz w:val="28"/>
          <w:szCs w:val="28"/>
          <w:lang w:val="en-US"/>
        </w:rPr>
        <w:t>x.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Тогда</w:t>
      </w:r>
    </w:p>
    <w:p w:rsidR="00613D7F" w:rsidRPr="006B7C34" w:rsidRDefault="00613D7F" w:rsidP="00B51688">
      <w:pPr>
        <w:tabs>
          <w:tab w:val="left" w:pos="0"/>
          <w:tab w:val="left" w:pos="8625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181" type="#_x0000_t75" style="width:20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43342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4334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M=BN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c-x, CK=CN=b-x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7" o:title="" chromakey="white"/>
          </v:shape>
        </w:pict>
      </w:r>
    </w:p>
    <w:p w:rsidR="00613D7F" w:rsidRPr="006B7C34" w:rsidRDefault="00613D7F" w:rsidP="00B51688">
      <w:pPr>
        <w:tabs>
          <w:tab w:val="left" w:pos="0"/>
          <w:tab w:val="left" w:pos="8625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182" type="#_x0000_t75" style="width:19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21D2E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21D2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=BC=BN+CN=c-x+b-x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8" o:title="" chromakey="white"/>
          </v:shape>
        </w:pict>
      </w:r>
    </w:p>
    <w:p w:rsidR="00613D7F" w:rsidRDefault="00613D7F" w:rsidP="00B51688">
      <w:pPr>
        <w:tabs>
          <w:tab w:val="left" w:pos="0"/>
          <w:tab w:val="left" w:pos="86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откуда </w:t>
      </w:r>
      <w:r>
        <w:rPr>
          <w:rFonts w:ascii="Times New Roman" w:hAnsi="Times New Roman"/>
          <w:i/>
          <w:sz w:val="28"/>
          <w:szCs w:val="28"/>
          <w:lang w:val="en-US"/>
        </w:rPr>
        <w:t>x</w:t>
      </w:r>
      <w:r w:rsidRPr="006B7C34">
        <w:rPr>
          <w:rFonts w:ascii="Times New Roman" w:hAnsi="Times New Roman"/>
          <w:i/>
          <w:sz w:val="28"/>
          <w:szCs w:val="28"/>
        </w:rPr>
        <w:t>=</w:t>
      </w:r>
      <w:r>
        <w:rPr>
          <w:rFonts w:ascii="Times New Roman" w:hAnsi="Times New Roman"/>
          <w:i/>
          <w:sz w:val="28"/>
          <w:szCs w:val="28"/>
          <w:lang w:val="en-US"/>
        </w:rPr>
        <w:t>p</w:t>
      </w:r>
      <w:r w:rsidRPr="006B7C34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a</w:t>
      </w:r>
      <w:r w:rsidRPr="006B7C34">
        <w:rPr>
          <w:rFonts w:ascii="Times New Roman" w:hAnsi="Times New Roman"/>
          <w:i/>
          <w:sz w:val="28"/>
          <w:szCs w:val="28"/>
        </w:rPr>
        <w:t>.</w:t>
      </w:r>
      <w:r w:rsidRPr="006B7C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Аналогично получаем остальные соотношения в (а).</w:t>
      </w:r>
    </w:p>
    <w:p w:rsidR="00613D7F" w:rsidRDefault="00613D7F" w:rsidP="00B51688">
      <w:pPr>
        <w:tabs>
          <w:tab w:val="left" w:pos="0"/>
          <w:tab w:val="left" w:pos="8625"/>
        </w:tabs>
        <w:spacing w:after="0" w:line="240" w:lineRule="auto"/>
        <w:ind w:left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формуле (7),</w:t>
      </w:r>
      <w:r w:rsidRPr="006B7C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b/>
          <w:sz w:val="28"/>
          <w:szCs w:val="28"/>
        </w:rPr>
        <w:fldChar w:fldCharType="begin"/>
      </w:r>
      <w:r w:rsidRPr="004C28B3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4C28B3">
        <w:pict>
          <v:shape id="_x0000_i1183" type="#_x0000_t75" style="width:125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C0B5F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C0B5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r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MNГ—NKГ—KM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9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b/>
          <w:sz w:val="28"/>
          <w:szCs w:val="28"/>
        </w:rPr>
        <w:fldChar w:fldCharType="separate"/>
      </w:r>
      <w:r w:rsidRPr="004C28B3">
        <w:pict>
          <v:shape id="_x0000_i1184" type="#_x0000_t75" style="width:125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C0B5F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C0B5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r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MNГ—NKГ—KM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9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fldChar w:fldCharType="end"/>
      </w:r>
      <w:r w:rsidRPr="006B7C3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ab/>
      </w:r>
      <w:r w:rsidRPr="0038332B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б)</w:t>
      </w:r>
    </w:p>
    <w:p w:rsidR="00613D7F" w:rsidRDefault="00613D7F" w:rsidP="0038332B">
      <w:pPr>
        <w:tabs>
          <w:tab w:val="left" w:pos="0"/>
          <w:tab w:val="left" w:pos="862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теореме косинусов в треугольнике </w:t>
      </w:r>
      <w:r>
        <w:rPr>
          <w:rFonts w:ascii="Times New Roman" w:hAnsi="Times New Roman"/>
          <w:sz w:val="28"/>
          <w:szCs w:val="28"/>
          <w:lang w:val="en-US"/>
        </w:rPr>
        <w:t>AMK</w:t>
      </w:r>
      <w:r w:rsidRPr="003833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имеем</w:t>
      </w:r>
    </w:p>
    <w:p w:rsidR="00613D7F" w:rsidRDefault="00613D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Pr="0038332B" w:rsidRDefault="00613D7F" w:rsidP="0038332B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185" type="#_x0000_t75" style="width:413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A208F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A208F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K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a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2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a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=2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a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-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/m:func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a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0" o:title="" chromakey="white"/>
          </v:shape>
        </w:pict>
      </w:r>
    </w:p>
    <w:p w:rsidR="00613D7F" w:rsidRDefault="00613D7F" w:rsidP="0038332B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т.е.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86" type="#_x0000_t75" style="width:124.5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92D03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92D0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K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a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87" type="#_x0000_t75" style="width:124.5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92D03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92D0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K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a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339DE">
        <w:rPr>
          <w:rFonts w:ascii="Times New Roman" w:hAnsi="Times New Roman"/>
          <w:sz w:val="28"/>
          <w:szCs w:val="28"/>
        </w:rPr>
        <w:t>.</w:t>
      </w:r>
      <w:r w:rsidRPr="00C339DE">
        <w:rPr>
          <w:rFonts w:ascii="Times New Roman" w:hAnsi="Times New Roman"/>
          <w:sz w:val="28"/>
          <w:szCs w:val="28"/>
        </w:rPr>
        <w:tab/>
      </w:r>
      <w:r w:rsidRPr="0038332B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в</w:t>
      </w:r>
      <w:r w:rsidRPr="0038332B">
        <w:rPr>
          <w:rFonts w:ascii="Times New Roman" w:hAnsi="Times New Roman"/>
          <w:b/>
          <w:sz w:val="28"/>
          <w:szCs w:val="28"/>
        </w:rPr>
        <w:t>)</w:t>
      </w:r>
    </w:p>
    <w:p w:rsidR="00613D7F" w:rsidRPr="00C339DE" w:rsidRDefault="00613D7F" w:rsidP="00363081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Аналогично</w:t>
      </w:r>
      <w:r w:rsidRPr="0038332B">
        <w:rPr>
          <w:rFonts w:ascii="Times New Roman" w:hAnsi="Times New Roman"/>
          <w:sz w:val="28"/>
          <w:szCs w:val="28"/>
        </w:rPr>
        <w:t xml:space="preserve"> 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88" type="#_x0000_t75" style="width:129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2D6976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D6976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N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b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89" type="#_x0000_t75" style="width:129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2D6976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D6976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N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b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38332B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38332B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г)</w:t>
      </w:r>
      <w:r w:rsidRPr="00363081">
        <w:rPr>
          <w:rFonts w:ascii="Times New Roman" w:hAnsi="Times New Roman"/>
          <w:b/>
          <w:sz w:val="28"/>
          <w:szCs w:val="28"/>
        </w:rPr>
        <w:t xml:space="preserve">     </w:t>
      </w:r>
    </w:p>
    <w:p w:rsidR="00613D7F" w:rsidRDefault="00613D7F" w:rsidP="00363081">
      <w:pPr>
        <w:tabs>
          <w:tab w:val="left" w:pos="0"/>
          <w:tab w:val="left" w:pos="8625"/>
        </w:tabs>
        <w:spacing w:line="240" w:lineRule="auto"/>
        <w:ind w:left="2124" w:right="-285"/>
        <w:rPr>
          <w:rFonts w:ascii="Times New Roman" w:hAnsi="Times New Roman"/>
          <w:sz w:val="28"/>
          <w:szCs w:val="28"/>
        </w:rPr>
      </w:pPr>
      <w:r w:rsidRPr="00C339DE">
        <w:rPr>
          <w:rFonts w:ascii="Times New Roman" w:hAnsi="Times New Roman"/>
          <w:b/>
          <w:sz w:val="28"/>
          <w:szCs w:val="28"/>
        </w:rPr>
        <w:t xml:space="preserve">  </w:t>
      </w:r>
      <w:r w:rsidRPr="00363081">
        <w:rPr>
          <w:rFonts w:ascii="Times New Roman" w:hAnsi="Times New Roman"/>
          <w:b/>
          <w:sz w:val="28"/>
          <w:szCs w:val="28"/>
        </w:rPr>
        <w:t xml:space="preserve">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90" type="#_x0000_t75" style="width:122.25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2CA8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82CA8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K=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c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91" type="#_x0000_t75" style="width:122.25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2CA8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182CA8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K=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c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339DE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Pr="00C339DE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д)</w:t>
      </w:r>
    </w:p>
    <w:p w:rsidR="00613D7F" w:rsidRDefault="00613D7F" w:rsidP="00363081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эти равенства, из (б) с учетом формул (2), (6) получаем</w:t>
      </w:r>
    </w:p>
    <w:p w:rsidR="00613D7F" w:rsidRPr="00363081" w:rsidRDefault="00613D7F" w:rsidP="00363081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192" type="#_x0000_t75" style="width:281.25pt;height:6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6417E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6417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a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b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c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r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4" o:title="" chromakey="white"/>
          </v:shape>
        </w:pict>
      </w:r>
    </w:p>
    <w:p w:rsidR="00613D7F" w:rsidRPr="00363081" w:rsidRDefault="00613D7F" w:rsidP="00363081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193" type="#_x0000_t75" style="width:274.5pt;height:8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A4B6E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A4B6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p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=2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5" o:title="" chromakey="white"/>
          </v:shape>
        </w:pict>
      </w:r>
    </w:p>
    <w:p w:rsidR="00613D7F" w:rsidRDefault="00613D7F" w:rsidP="00363081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откуда и следует формула (27).</w:t>
      </w:r>
    </w:p>
    <w:p w:rsidR="00613D7F" w:rsidRDefault="00613D7F" w:rsidP="00363081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Вывод формулы (28).</w:t>
      </w:r>
    </w:p>
    <w:p w:rsidR="00613D7F" w:rsidRDefault="00613D7F" w:rsidP="00363081">
      <w:pPr>
        <w:tabs>
          <w:tab w:val="left" w:pos="0"/>
          <w:tab w:val="left" w:pos="8625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формулы (8) и (9), получаем</w:t>
      </w:r>
    </w:p>
    <w:p w:rsidR="00613D7F" w:rsidRPr="00C339DE" w:rsidRDefault="00613D7F" w:rsidP="00E2276A">
      <w:pPr>
        <w:tabs>
          <w:tab w:val="left" w:pos="0"/>
          <w:tab w:val="left" w:pos="8625"/>
        </w:tabs>
        <w:spacing w:line="240" w:lineRule="auto"/>
        <w:ind w:left="708" w:right="-285" w:firstLine="567"/>
        <w:rPr>
          <w:rFonts w:ascii="Times New Roman" w:hAnsi="Times New Roman"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94" type="#_x0000_t75" style="width:222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5B12FE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B12F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tg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tg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tg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,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95" type="#_x0000_t75" style="width:222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5B12FE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B12F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tg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tg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tg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,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13D7F" w:rsidRDefault="00613D7F" w:rsidP="00E2276A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откуда</w:t>
      </w:r>
      <w:r w:rsidRPr="00E2276A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96" type="#_x0000_t75" style="width:125.25pt;height:5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73EA4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73EA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197" type="#_x0000_t75" style="width:125.25pt;height:5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73EA4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73EA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E227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 w:rsidRPr="00E2276A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е)</w:t>
      </w:r>
    </w:p>
    <w:p w:rsidR="00613D7F" w:rsidRDefault="00613D7F" w:rsidP="00E2276A">
      <w:pPr>
        <w:tabs>
          <w:tab w:val="left" w:pos="0"/>
          <w:tab w:val="left" w:pos="8625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формула (28) вытекает из формул (27) и (е).</w:t>
      </w:r>
    </w:p>
    <w:p w:rsidR="00613D7F" w:rsidRDefault="00613D7F" w:rsidP="00E2276A">
      <w:pPr>
        <w:tabs>
          <w:tab w:val="left" w:pos="0"/>
          <w:tab w:val="left" w:pos="8625"/>
        </w:tabs>
        <w:spacing w:line="240" w:lineRule="auto"/>
        <w:ind w:right="-28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мы рассмотрели связь площади треугольника с площадями треугольников проекций двух замечательных точек: </w:t>
      </w:r>
      <w:r>
        <w:rPr>
          <w:rFonts w:ascii="Times New Roman" w:hAnsi="Times New Roman"/>
          <w:b/>
          <w:i/>
          <w:sz w:val="28"/>
          <w:szCs w:val="28"/>
        </w:rPr>
        <w:t>ортоцентра и центра вписанной окружности.</w:t>
      </w:r>
    </w:p>
    <w:p w:rsidR="00613D7F" w:rsidRDefault="00613D7F" w:rsidP="00E2276A">
      <w:pPr>
        <w:tabs>
          <w:tab w:val="left" w:pos="0"/>
          <w:tab w:val="left" w:pos="8625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мы рассмотрим так называемые точки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треугольника (включающиеся точки пересечения биссектрис, медиан и другие замечательные точки) и связь его площади с соответствующими им треугольниками проекций. Однако сначала отметим следующую общую формулу.</w:t>
      </w:r>
    </w:p>
    <w:p w:rsidR="00613D7F" w:rsidRPr="0071129B" w:rsidRDefault="00613D7F" w:rsidP="0071129B">
      <w:pPr>
        <w:tabs>
          <w:tab w:val="left" w:pos="0"/>
          <w:tab w:val="left" w:pos="8625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10. </w:t>
      </w:r>
      <w:r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71129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произвольная точка внутри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7112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</w:rPr>
        <w:t xml:space="preserve">ПМ </w:t>
      </w:r>
      <w:r w:rsidRPr="0071129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площадь соответствующего ей треугольника проекций. Тогда [2]</w:t>
      </w:r>
    </w:p>
    <w:p w:rsidR="00613D7F" w:rsidRPr="0071129B" w:rsidRDefault="00613D7F" w:rsidP="0071129B">
      <w:pPr>
        <w:tabs>
          <w:tab w:val="left" w:pos="0"/>
          <w:tab w:val="left" w:pos="9030"/>
        </w:tabs>
        <w:spacing w:line="240" w:lineRule="auto"/>
        <w:ind w:left="567" w:right="-285" w:firstLine="567"/>
        <w:rPr>
          <w:rFonts w:ascii="Times New Roman" w:hAnsi="Times New Roman"/>
          <w:b/>
          <w:sz w:val="28"/>
          <w:szCs w:val="28"/>
        </w:rPr>
      </w:pPr>
      <w:r w:rsidRPr="007112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71129B">
        <w:rPr>
          <w:rFonts w:ascii="Times New Roman" w:hAnsi="Times New Roman"/>
          <w:b/>
          <w:sz w:val="28"/>
          <w:szCs w:val="28"/>
        </w:rPr>
        <w:t>(35)</w:t>
      </w:r>
    </w:p>
    <w:p w:rsidR="00613D7F" w:rsidRDefault="00613D7F" w:rsidP="0071129B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эту формулу, получим следующий результат:</w:t>
      </w:r>
    </w:p>
    <w:p w:rsidR="00613D7F" w:rsidRDefault="00613D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Default="00613D7F" w:rsidP="003372F7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11.</w:t>
      </w:r>
      <w:r>
        <w:rPr>
          <w:rFonts w:ascii="Times New Roman" w:hAnsi="Times New Roman"/>
          <w:sz w:val="28"/>
          <w:szCs w:val="28"/>
        </w:rPr>
        <w:t xml:space="preserve"> Среди всех треугольников проекций для внутренних точек треугольника максимальную площадь имеет треугольник проекций для центра описанной окружности [2].</w:t>
      </w:r>
    </w:p>
    <w:p w:rsidR="00613D7F" w:rsidRDefault="00613D7F" w:rsidP="003372F7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было показано выше, это максимальное значение равно</w:t>
      </w:r>
    </w:p>
    <w:p w:rsidR="00613D7F" w:rsidRPr="003372F7" w:rsidRDefault="00613D7F" w:rsidP="00373E5F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b/>
          <w:sz w:val="24"/>
          <w:szCs w:val="24"/>
          <w:lang w:val="en-US"/>
        </w:rPr>
      </w:pPr>
      <w:r w:rsidRPr="004C28B3">
        <w:pict>
          <v:shape id="_x0000_i1198" type="#_x0000_t75" style="width:39pt;height:2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1792A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1792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b/&gt;&lt;w:i/&gt;&lt;w:sz w:val=&quot;24&quot;/&gt;&lt;w:sz-cs w:val=&quot;24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4&quot;/&gt;&lt;w:sz-cs w:val=&quot;24&quot;/&gt;&lt;w:lang w:val=&quot;EN-US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4&quot;/&gt;&lt;w:sz-cs w:val=&quot;24&quot;/&gt;&lt;/w:rPr&gt;&lt;m:t&gt;M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4&quot;/&gt;&lt;w:sz-cs w:val=&quot;24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4&quot;/&gt;&lt;w:sz-cs w:val=&quot;24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4&quot;/&gt;&lt;w:sz-cs w:val=&quot;24&quot;/&gt;&lt;/w:rPr&gt;&lt;m:t&gt;S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4&quot;/&gt;&lt;w:sz-cs w:val=&quot;24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8" o:title="" chromakey="white"/>
          </v:shape>
        </w:pict>
      </w:r>
    </w:p>
    <w:p w:rsidR="00613D7F" w:rsidRDefault="00613D7F" w:rsidP="00373E5F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для центра описанной окружности </w:t>
      </w:r>
      <w:r>
        <w:rPr>
          <w:rFonts w:ascii="Times New Roman" w:hAnsi="Times New Roman"/>
          <w:sz w:val="28"/>
          <w:szCs w:val="28"/>
          <w:lang w:val="en-US"/>
        </w:rPr>
        <w:t>MA</w:t>
      </w:r>
      <w:r w:rsidRPr="00373E5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MB</w:t>
      </w:r>
      <w:r w:rsidRPr="00373E5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MC</w:t>
      </w:r>
      <w:r w:rsidRPr="00373E5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R</w:t>
      </w:r>
      <w:r w:rsidRPr="00373E5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то из формулы (35) получаем</w:t>
      </w:r>
    </w:p>
    <w:p w:rsidR="00613D7F" w:rsidRPr="00C339DE" w:rsidRDefault="00613D7F" w:rsidP="00373E5F">
      <w:pPr>
        <w:tabs>
          <w:tab w:val="left" w:pos="0"/>
          <w:tab w:val="left" w:pos="9030"/>
        </w:tabs>
        <w:spacing w:line="240" w:lineRule="auto"/>
        <w:ind w:left="2124" w:right="-285" w:firstLine="567"/>
        <w:rPr>
          <w:rFonts w:ascii="Times New Roman" w:hAnsi="Times New Roman"/>
          <w:b/>
          <w:sz w:val="28"/>
          <w:szCs w:val="28"/>
        </w:rPr>
      </w:pPr>
      <w:r w:rsidRPr="00373E5F">
        <w:rPr>
          <w:rFonts w:ascii="Times New Roman" w:hAnsi="Times New Roman"/>
          <w:sz w:val="28"/>
          <w:szCs w:val="28"/>
        </w:rPr>
        <w:t xml:space="preserve">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199" type="#_x0000_t75" style="width:419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96D2A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96D2A&quot;&gt;&lt;m:oMathPara&gt;&lt;m:oMath&gt;&lt;m:r&gt;&lt;m:rPr&gt;&lt;m:sty m:val=&quot;p&quot;/&gt;&lt;/m:rPr&gt;&lt;w:rPr&gt;&lt;w:rFonts w:ascii=&quot;Cambria Math&quot; w:fareast=&quot;Times New Roman&quot; w:h-ansi=&quot;Cambria Math&quot; w:cs=&quot;Cambria Math&quot;/&gt;&lt;wx:font wx:val=&quot;Cambria Math&quot;/&gt;&lt;w:sz w:val=&quot;28&quot;/&gt;&lt;w:sz-cs w:val=&quot;28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A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B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C&lt;/m:t&gt;&lt;/m:r&gt;&lt;/m:e&gt;&lt;/m:func&gt;&lt;/m:e&gt;&lt;/m:func&gt;&lt;/m:e&gt;&lt;/m:func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00" type="#_x0000_t75" style="width:419.25pt;height:7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96D2A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96D2A&quot;&gt;&lt;m:oMathPara&gt;&lt;m:oMath&gt;&lt;m:r&gt;&lt;m:rPr&gt;&lt;m:sty m:val=&quot;p&quot;/&gt;&lt;/m:rPr&gt;&lt;w:rPr&gt;&lt;w:rFonts w:ascii=&quot;Cambria Math&quot; w:fareast=&quot;Times New Roman&quot; w:h-ansi=&quot;Cambria Math&quot; w:cs=&quot;Cambria Math&quot;/&gt;&lt;wx:font wx:val=&quot;Cambria Math&quot;/&gt;&lt;w:sz w:val=&quot;28&quot;/&gt;&lt;w:sz-cs w:val=&quot;28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A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B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C&lt;/m:t&gt;&lt;/m:r&gt;&lt;/m:e&gt;&lt;/m:func&gt;&lt;/m:e&gt;&lt;/m:func&gt;&lt;/m:e&gt;&lt;/m:func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373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373E5F">
        <w:rPr>
          <w:rFonts w:ascii="Times New Roman" w:hAnsi="Times New Roman"/>
          <w:b/>
          <w:sz w:val="28"/>
          <w:szCs w:val="28"/>
        </w:rPr>
        <w:t>(36)</w:t>
      </w:r>
    </w:p>
    <w:p w:rsidR="00613D7F" w:rsidRDefault="00613D7F" w:rsidP="00373E5F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формула согласуется с формулой (9) в силу того, что справедливо тождество в следующей задаче:</w:t>
      </w:r>
    </w:p>
    <w:p w:rsidR="00613D7F" w:rsidRPr="004A02FD" w:rsidRDefault="00613D7F" w:rsidP="004A02FD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12.</w:t>
      </w:r>
      <w:r>
        <w:rPr>
          <w:rFonts w:ascii="Times New Roman" w:hAnsi="Times New Roman"/>
          <w:sz w:val="28"/>
          <w:szCs w:val="28"/>
        </w:rPr>
        <w:t xml:space="preserve"> Если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373E5F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373E5F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373E5F">
        <w:rPr>
          <w:rFonts w:ascii="Times New Roman" w:hAnsi="Times New Roman"/>
          <w:sz w:val="28"/>
          <w:szCs w:val="28"/>
        </w:rPr>
        <w:t>=</w:t>
      </w:r>
      <w:r w:rsidRPr="00373E5F">
        <w:rPr>
          <w:rFonts w:ascii="Times New Roman" w:hAnsi="Times New Roman"/>
          <w:b/>
          <w:sz w:val="28"/>
          <w:szCs w:val="28"/>
        </w:rPr>
        <w:t xml:space="preserve">π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373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373E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произвольное натуральное число, то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01" type="#_x0000_t75" style="width:33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7E2EAA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7E2EAA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A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B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C&lt;/m:t&gt;&lt;/m:r&gt;&lt;/m:e&gt;&lt;/m:func&gt;&lt;/m:e&gt;&lt;/m:func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1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+1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4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A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B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C&lt;/m:t&gt;&lt;/m:r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02" type="#_x0000_t75" style="width:335.25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7E2EAA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7E2EAA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A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B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C&lt;/m:t&gt;&lt;/m:r&gt;&lt;/m:e&gt;&lt;/m:func&gt;&lt;/m:e&gt;&lt;/m:func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1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+1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4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A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B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C&lt;/m:t&gt;&lt;/m:r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4620F">
        <w:rPr>
          <w:rFonts w:ascii="Times New Roman" w:hAnsi="Times New Roman"/>
          <w:sz w:val="28"/>
          <w:szCs w:val="28"/>
        </w:rPr>
        <w:t>.</w:t>
      </w:r>
    </w:p>
    <w:p w:rsidR="00613D7F" w:rsidRDefault="00613D7F" w:rsidP="00C4620F">
      <w:pPr>
        <w:tabs>
          <w:tab w:val="left" w:pos="0"/>
          <w:tab w:val="left" w:pos="9030"/>
        </w:tabs>
        <w:spacing w:line="240" w:lineRule="auto"/>
        <w:ind w:right="-285"/>
        <w:jc w:val="center"/>
        <w:rPr>
          <w:rFonts w:ascii="Times New Roman" w:hAnsi="Times New Roman"/>
          <w:b/>
          <w:sz w:val="28"/>
          <w:szCs w:val="28"/>
        </w:rPr>
      </w:pPr>
      <w:r w:rsidRPr="00C4620F">
        <w:rPr>
          <w:rFonts w:ascii="Times New Roman" w:hAnsi="Times New Roman"/>
          <w:b/>
          <w:sz w:val="28"/>
          <w:szCs w:val="28"/>
        </w:rPr>
        <w:t xml:space="preserve">8.6. </w:t>
      </w:r>
      <w:r>
        <w:rPr>
          <w:rFonts w:ascii="Times New Roman" w:hAnsi="Times New Roman"/>
          <w:b/>
          <w:sz w:val="28"/>
          <w:szCs w:val="28"/>
        </w:rPr>
        <w:t xml:space="preserve">Точки </w:t>
      </w: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C4620F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треугольника и их треугольники проекций.</w:t>
      </w:r>
    </w:p>
    <w:p w:rsidR="00613D7F" w:rsidRDefault="00613D7F" w:rsidP="00C4620F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Определение 5. </w:t>
      </w:r>
      <w:r>
        <w:rPr>
          <w:rFonts w:ascii="Times New Roman" w:hAnsi="Times New Roman"/>
          <w:sz w:val="28"/>
          <w:szCs w:val="28"/>
        </w:rPr>
        <w:t xml:space="preserve">Прямая, выходящая из вершины треугольника и делящая противоположную сторону внутренним образом пропорционально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C4620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м степеням принадлежащих сторон треугольника, называется </w:t>
      </w:r>
      <w:r>
        <w:rPr>
          <w:rFonts w:ascii="Times New Roman" w:hAnsi="Times New Roman"/>
          <w:b/>
          <w:i/>
          <w:sz w:val="28"/>
          <w:szCs w:val="28"/>
        </w:rPr>
        <w:t xml:space="preserve">прямой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 w:rsidRPr="00C4620F">
        <w:rPr>
          <w:rFonts w:ascii="Times New Roman" w:hAnsi="Times New Roman"/>
          <w:b/>
          <w:i/>
          <w:sz w:val="28"/>
          <w:szCs w:val="28"/>
        </w:rPr>
        <w:t>.</w:t>
      </w:r>
    </w:p>
    <w:p w:rsidR="00613D7F" w:rsidRPr="00C4620F" w:rsidRDefault="00613D7F" w:rsidP="00C4620F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13.</w:t>
      </w:r>
      <w:r>
        <w:rPr>
          <w:rFonts w:ascii="Times New Roman" w:hAnsi="Times New Roman"/>
          <w:sz w:val="28"/>
          <w:szCs w:val="28"/>
        </w:rPr>
        <w:t xml:space="preserve"> Пусть расстояния от произвольной точки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, взятой внутри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C4620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до его сторон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C4620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C4620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равны соответственно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C4620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4620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k</w:t>
      </w:r>
      <w:r w:rsidRPr="00C462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(расстояния от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462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вершин треугольника проекций). Доказать, что [3]</w:t>
      </w:r>
    </w:p>
    <w:p w:rsidR="00613D7F" w:rsidRDefault="00613D7F" w:rsidP="004A02FD">
      <w:pPr>
        <w:tabs>
          <w:tab w:val="left" w:pos="0"/>
          <w:tab w:val="left" w:pos="9030"/>
        </w:tabs>
        <w:spacing w:line="240" w:lineRule="auto"/>
        <w:ind w:left="2832" w:right="-285" w:firstLine="567"/>
        <w:rPr>
          <w:rFonts w:ascii="Times New Roman" w:hAnsi="Times New Roman"/>
          <w:b/>
          <w:sz w:val="32"/>
          <w:szCs w:val="32"/>
        </w:rPr>
      </w:pPr>
      <w:r w:rsidRPr="004C28B3">
        <w:rPr>
          <w:rFonts w:ascii="Times New Roman" w:hAnsi="Times New Roman"/>
          <w:sz w:val="32"/>
          <w:szCs w:val="32"/>
        </w:rPr>
        <w:fldChar w:fldCharType="begin"/>
      </w:r>
      <w:r w:rsidRPr="004C28B3">
        <w:rPr>
          <w:rFonts w:ascii="Times New Roman" w:hAnsi="Times New Roman"/>
          <w:sz w:val="32"/>
          <w:szCs w:val="32"/>
        </w:rPr>
        <w:instrText xml:space="preserve"> QUOTE </w:instrText>
      </w:r>
      <w:r w:rsidRPr="004C28B3">
        <w:pict>
          <v:shape id="_x0000_i1203" type="#_x0000_t75" style="width:198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23F6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823F6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nsin A+msinB+ksinC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32&quot;/&gt;&lt;w:sz-cs w:val=&quot;32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sin Bsin C&lt;/m:t&gt;&lt;/m:r&gt;&lt;/m:e&gt;&lt;/m:func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1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sz w:val="32"/>
          <w:szCs w:val="32"/>
        </w:rPr>
        <w:fldChar w:fldCharType="separate"/>
      </w:r>
      <w:r w:rsidRPr="004C28B3">
        <w:pict>
          <v:shape id="_x0000_i1204" type="#_x0000_t75" style="width:198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23F6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823F6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S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nsin A+msinB+ksinC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32&quot;/&gt;&lt;w:sz-cs w:val=&quot;32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sin Bsin C&lt;/m:t&gt;&lt;/m:r&gt;&lt;/m:e&gt;&lt;/m:func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1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fldChar w:fldCharType="end"/>
      </w:r>
      <w:r w:rsidRPr="00C4620F">
        <w:rPr>
          <w:rFonts w:ascii="Times New Roman" w:hAnsi="Times New Roman"/>
          <w:sz w:val="32"/>
          <w:szCs w:val="32"/>
        </w:rPr>
        <w:t xml:space="preserve">    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>(37)</w:t>
      </w:r>
    </w:p>
    <w:p w:rsidR="00613D7F" w:rsidRDefault="00613D7F" w:rsidP="003372F7">
      <w:pPr>
        <w:tabs>
          <w:tab w:val="left" w:pos="0"/>
          <w:tab w:val="left" w:pos="9030"/>
        </w:tabs>
        <w:spacing w:after="0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14. </w:t>
      </w:r>
      <w:r>
        <w:rPr>
          <w:rFonts w:ascii="Times New Roman" w:hAnsi="Times New Roman"/>
          <w:sz w:val="28"/>
          <w:szCs w:val="28"/>
        </w:rPr>
        <w:t xml:space="preserve">Три прямые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, исходящие из вершин треугольника, пересекаются в одной точке (они являются прямыми Чевы и чевианами [4]). Эта точка называется </w:t>
      </w:r>
      <w:r>
        <w:rPr>
          <w:rFonts w:ascii="Times New Roman" w:hAnsi="Times New Roman"/>
          <w:b/>
          <w:i/>
          <w:sz w:val="28"/>
          <w:szCs w:val="28"/>
        </w:rPr>
        <w:t xml:space="preserve">точкой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данного треугольника.</w:t>
      </w:r>
    </w:p>
    <w:p w:rsidR="00613D7F" w:rsidRDefault="00613D7F" w:rsidP="003372F7">
      <w:pPr>
        <w:tabs>
          <w:tab w:val="left" w:pos="0"/>
          <w:tab w:val="left" w:pos="9030"/>
        </w:tabs>
        <w:spacing w:after="0"/>
        <w:ind w:right="-284" w:firstLine="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Очевидно, что медиана есть </w:t>
      </w:r>
      <w:r>
        <w:rPr>
          <w:rFonts w:ascii="Times New Roman" w:hAnsi="Times New Roman"/>
          <w:b/>
          <w:i/>
          <w:sz w:val="28"/>
          <w:szCs w:val="28"/>
        </w:rPr>
        <w:t>прямая нуль,</w:t>
      </w:r>
      <w:r>
        <w:rPr>
          <w:rFonts w:ascii="Times New Roman" w:hAnsi="Times New Roman"/>
          <w:sz w:val="28"/>
          <w:szCs w:val="28"/>
        </w:rPr>
        <w:t xml:space="preserve"> биссектриса – </w:t>
      </w:r>
      <w:r>
        <w:rPr>
          <w:rFonts w:ascii="Times New Roman" w:hAnsi="Times New Roman"/>
          <w:b/>
          <w:i/>
          <w:sz w:val="28"/>
          <w:szCs w:val="28"/>
        </w:rPr>
        <w:t>прямая один.</w:t>
      </w:r>
    </w:p>
    <w:p w:rsidR="00613D7F" w:rsidRDefault="00613D7F" w:rsidP="003372F7">
      <w:pPr>
        <w:tabs>
          <w:tab w:val="left" w:pos="0"/>
          <w:tab w:val="left" w:pos="9030"/>
        </w:tabs>
        <w:spacing w:after="0"/>
        <w:ind w:right="-284" w:firstLine="11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Определение 6.</w:t>
      </w:r>
      <w:r>
        <w:rPr>
          <w:rFonts w:ascii="Times New Roman" w:hAnsi="Times New Roman"/>
          <w:sz w:val="28"/>
          <w:szCs w:val="28"/>
        </w:rPr>
        <w:t xml:space="preserve"> Прямая, симметричная медиане относительно биссектрисы внутреннего угла при вершине треугольника, называется </w:t>
      </w:r>
      <w:r>
        <w:rPr>
          <w:rFonts w:ascii="Times New Roman" w:hAnsi="Times New Roman"/>
          <w:b/>
          <w:i/>
          <w:sz w:val="28"/>
          <w:szCs w:val="28"/>
        </w:rPr>
        <w:t>симедианой.</w:t>
      </w:r>
    </w:p>
    <w:p w:rsidR="00613D7F" w:rsidRDefault="00613D7F" w:rsidP="003372F7">
      <w:pPr>
        <w:tabs>
          <w:tab w:val="left" w:pos="0"/>
          <w:tab w:val="left" w:pos="9030"/>
        </w:tabs>
        <w:spacing w:after="0"/>
        <w:ind w:right="-284" w:firstLine="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15. </w:t>
      </w:r>
      <w:r>
        <w:rPr>
          <w:rFonts w:ascii="Times New Roman" w:hAnsi="Times New Roman"/>
          <w:sz w:val="28"/>
          <w:szCs w:val="28"/>
        </w:rPr>
        <w:t xml:space="preserve">Симедиана треугольника есть </w:t>
      </w:r>
      <w:r>
        <w:rPr>
          <w:rFonts w:ascii="Times New Roman" w:hAnsi="Times New Roman"/>
          <w:b/>
          <w:i/>
          <w:sz w:val="28"/>
          <w:szCs w:val="28"/>
        </w:rPr>
        <w:t>прямая два</w:t>
      </w:r>
      <w:r>
        <w:rPr>
          <w:rFonts w:ascii="Times New Roman" w:hAnsi="Times New Roman"/>
          <w:sz w:val="28"/>
          <w:szCs w:val="28"/>
        </w:rPr>
        <w:t>[4].</w:t>
      </w:r>
    </w:p>
    <w:p w:rsidR="00613D7F" w:rsidRDefault="00613D7F" w:rsidP="003372F7">
      <w:pPr>
        <w:tabs>
          <w:tab w:val="left" w:pos="0"/>
          <w:tab w:val="left" w:pos="9030"/>
        </w:tabs>
        <w:spacing w:after="0"/>
        <w:ind w:right="-284" w:firstLine="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Отсюда в силу результата задачи 14 следует, что семидиана треугольника пересекаются в одной точке, которая называется </w:t>
      </w:r>
      <w:r>
        <w:rPr>
          <w:rFonts w:ascii="Times New Roman" w:hAnsi="Times New Roman"/>
          <w:b/>
          <w:i/>
          <w:sz w:val="28"/>
          <w:szCs w:val="28"/>
        </w:rPr>
        <w:t>точкой Лемуана</w:t>
      </w:r>
      <w:r>
        <w:rPr>
          <w:rFonts w:ascii="Times New Roman" w:hAnsi="Times New Roman"/>
          <w:sz w:val="28"/>
          <w:szCs w:val="28"/>
        </w:rPr>
        <w:t>[4].</w:t>
      </w:r>
    </w:p>
    <w:p w:rsidR="00613D7F" w:rsidRDefault="00613D7F" w:rsidP="003372F7">
      <w:pPr>
        <w:tabs>
          <w:tab w:val="left" w:pos="0"/>
          <w:tab w:val="left" w:pos="9030"/>
        </w:tabs>
        <w:spacing w:after="0"/>
        <w:ind w:right="-284" w:firstLine="11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Определение 7.</w:t>
      </w:r>
      <w:r w:rsidRPr="003372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Прямая, симметричная биссектрисе внутреннего угла относительно медианы, называется </w:t>
      </w:r>
      <w:r>
        <w:rPr>
          <w:rFonts w:ascii="Times New Roman" w:hAnsi="Times New Roman"/>
          <w:b/>
          <w:i/>
          <w:sz w:val="28"/>
          <w:szCs w:val="28"/>
        </w:rPr>
        <w:t>внутренней антибиссектрисой.</w:t>
      </w:r>
    </w:p>
    <w:p w:rsidR="00613D7F" w:rsidRPr="003372F7" w:rsidRDefault="00613D7F" w:rsidP="003372F7">
      <w:pPr>
        <w:tabs>
          <w:tab w:val="left" w:pos="0"/>
          <w:tab w:val="left" w:pos="9030"/>
        </w:tabs>
        <w:spacing w:after="0"/>
        <w:ind w:right="-284" w:firstLine="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16. </w:t>
      </w:r>
      <w:r>
        <w:rPr>
          <w:rFonts w:ascii="Times New Roman" w:hAnsi="Times New Roman"/>
          <w:sz w:val="28"/>
          <w:szCs w:val="28"/>
        </w:rPr>
        <w:t>Внутренними антибиссектрисами треугольника являются прямые минус один [4].</w:t>
      </w:r>
    </w:p>
    <w:p w:rsidR="00613D7F" w:rsidRDefault="00613D7F" w:rsidP="003372F7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результатов задач 14 и 16 следует, что внутренние антибиссектрисы треугольника пересекаются в одной точке, называемой </w:t>
      </w:r>
      <w:r>
        <w:rPr>
          <w:rFonts w:ascii="Times New Roman" w:hAnsi="Times New Roman"/>
          <w:b/>
          <w:i/>
          <w:sz w:val="28"/>
          <w:szCs w:val="28"/>
        </w:rPr>
        <w:t>центром антибиссектрис.</w:t>
      </w:r>
    </w:p>
    <w:p w:rsidR="00613D7F" w:rsidRDefault="00613D7F" w:rsidP="003372F7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мы можем сформулировать общий результат и некоторые следствия из него.</w:t>
      </w:r>
    </w:p>
    <w:p w:rsidR="00613D7F" w:rsidRPr="00C339DE" w:rsidRDefault="00613D7F" w:rsidP="00110D77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17. </w:t>
      </w:r>
      <w:r>
        <w:rPr>
          <w:rFonts w:ascii="Times New Roman" w:hAnsi="Times New Roman"/>
          <w:sz w:val="28"/>
          <w:szCs w:val="28"/>
        </w:rPr>
        <w:t xml:space="preserve">Пусть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 – точка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3372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</w:rPr>
        <w:t>П,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3372F7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3372F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площадь треугольника проекций этой точки. Тогда</w:t>
      </w:r>
    </w:p>
    <w:p w:rsidR="00613D7F" w:rsidRPr="00C339DE" w:rsidRDefault="00613D7F" w:rsidP="008215DB">
      <w:pPr>
        <w:tabs>
          <w:tab w:val="left" w:pos="0"/>
          <w:tab w:val="left" w:pos="9030"/>
        </w:tabs>
        <w:spacing w:line="240" w:lineRule="auto"/>
        <w:ind w:right="-285" w:firstLine="567"/>
        <w:jc w:val="right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05" type="#_x0000_t75" style="width:290.25pt;height:5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93030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9303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S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3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Рџ,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n&lt;/m:t&gt;&lt;/m:r&gt;&lt;/m:sub&gt;&lt;/m:sSub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&lt;/m:t&gt;&lt;/m:r&gt;&lt;/m:sup&gt;&lt;/m:sSup&gt;&lt;/m:e&gt;&lt;/m:d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4&lt;/m:t&gt;&lt;/m:r&gt;&lt;m:d&gt;&lt;m:d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06" type="#_x0000_t75" style="width:290.25pt;height:5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93030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9303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S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3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Рџ,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n&lt;/m:t&gt;&lt;/m:r&gt;&lt;/m:sub&gt;&lt;/m:sSub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&lt;/m:t&gt;&lt;/m:r&gt;&lt;/m:sup&gt;&lt;/m:sSup&gt;&lt;/m:e&gt;&lt;/m:d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4&lt;/m:t&gt;&lt;/m:r&gt;&lt;m:d&gt;&lt;m:d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n-2&lt;/m:t&gt;&lt;/m:r&gt;&lt;/m:sup&gt;&lt;/m:sSup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8215DB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8215DB">
        <w:rPr>
          <w:rFonts w:ascii="Times New Roman" w:hAnsi="Times New Roman"/>
          <w:b/>
          <w:sz w:val="28"/>
          <w:szCs w:val="28"/>
        </w:rPr>
        <w:t>(38)</w:t>
      </w:r>
    </w:p>
    <w:p w:rsidR="00613D7F" w:rsidRPr="00C339DE" w:rsidRDefault="00613D7F" w:rsidP="008215DB">
      <w:pPr>
        <w:tabs>
          <w:tab w:val="left" w:pos="0"/>
          <w:tab w:val="left" w:pos="9030"/>
        </w:tabs>
        <w:spacing w:line="240" w:lineRule="auto"/>
        <w:ind w:right="-285" w:firstLine="567"/>
        <w:jc w:val="right"/>
        <w:rPr>
          <w:rFonts w:ascii="Times New Roman" w:hAnsi="Times New Roman"/>
          <w:b/>
          <w:sz w:val="28"/>
          <w:szCs w:val="28"/>
        </w:rPr>
      </w:pPr>
    </w:p>
    <w:p w:rsidR="00613D7F" w:rsidRDefault="00613D7F" w:rsidP="008215DB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частные случаи этой формулы.</w:t>
      </w:r>
    </w:p>
    <w:p w:rsidR="00613D7F" w:rsidRDefault="00613D7F" w:rsidP="008215DB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8215DB">
        <w:rPr>
          <w:rFonts w:ascii="Times New Roman" w:hAnsi="Times New Roman"/>
          <w:sz w:val="28"/>
          <w:szCs w:val="28"/>
        </w:rPr>
        <w:t>=0</w:t>
      </w:r>
      <w:r>
        <w:rPr>
          <w:rFonts w:ascii="Times New Roman" w:hAnsi="Times New Roman"/>
          <w:sz w:val="28"/>
          <w:szCs w:val="28"/>
        </w:rPr>
        <w:t xml:space="preserve">, то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</w:rPr>
        <w:t>П,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o</w:t>
      </w:r>
      <w:r w:rsidRPr="003372F7"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– площадь треугольника проекций тяжести. Отсюда</w:t>
      </w:r>
    </w:p>
    <w:p w:rsidR="00613D7F" w:rsidRDefault="00613D7F" w:rsidP="008215DB">
      <w:pPr>
        <w:tabs>
          <w:tab w:val="left" w:pos="0"/>
          <w:tab w:val="left" w:pos="9030"/>
        </w:tabs>
        <w:spacing w:line="240" w:lineRule="auto"/>
        <w:ind w:left="2124" w:right="-285" w:firstLine="567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07" type="#_x0000_t75" style="width:125.25pt;height:4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1545C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1545C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(9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sSub&gt;&lt;m:sSubPr&gt;&lt;m:ctrlPr&gt;&lt;w:rPr&gt;&lt;w:rFonts w:ascii=&quot;Cambria Math&quot; w:fareast=&quot;Times New Roman&quot; w:h-ansi=&quot;Cambria Math&quot;/&gt;&lt;wx:font wx:val=&quot;Cambria Math&quot;/&gt;&lt;w:b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Рџ,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o&lt;/m:t&gt;&lt;/m:r&gt;&lt;/m:sub&gt;&lt;/m:sSub&gt;&lt;m:r&gt;&lt;m:rPr&gt;&lt;m:sty m:val=&quot;b&quot;/&gt;&lt;/m:rPr&gt;&lt;w:rPr&gt;&lt;w:rFonts w:ascii=&quot;Cambria Math&quot; w:fareast=&quot;Times New Roman&quot; w:h-ansi=&quot;Cambria Math&quot;/&gt;&lt;wx:font wx:val=&quot;Cambria Math&quot;/&gt;&lt;w:b/&gt;&lt;w:sz w:val=&quot;28&quot;/&gt;&lt;w:sz-cs w:val=&quot;28&quot;/&gt;&lt;w:vertAlign w:val=&quot;subscript&quot;/&gt;&lt;/w:rPr&gt;&lt;m:t&gt;) &lt;/m:t&gt;&lt;/m:r&gt;&lt;m:r&gt;&lt;m:rPr&gt;&lt;m:sty m:val=&quot;b&quot;/&gt;&lt;/m:rPr&gt;&lt;w:rPr&gt;&lt;w:rFonts w:ascii=&quot;Cambria Math&quot; w:fareast=&quot;Times New Roman&quot; w:h-ansi=&quot;Cambria Math&quot;/&gt;&lt;wx:font wx:val=&quot;Cambria Math&quot;/&gt;&lt;w:b/&gt;&lt;w:sz w:val=&quot;28&quot;/&gt;&lt;w:sz-cs w:val=&quot;28&quot;/&gt;&lt;/w:rPr&gt;&lt;m:t&gt; 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(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08" type="#_x0000_t75" style="width:125.25pt;height:4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1545C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1545C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(9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sSub&gt;&lt;m:sSubPr&gt;&lt;m:ctrlPr&gt;&lt;w:rPr&gt;&lt;w:rFonts w:ascii=&quot;Cambria Math&quot; w:fareast=&quot;Times New Roman&quot; w:h-ansi=&quot;Cambria Math&quot;/&gt;&lt;wx:font wx:val=&quot;Cambria Math&quot;/&gt;&lt;w:b/&gt;&lt;w:sz w:val=&quot;28&quot;/&gt;&lt;w:sz-cs w:val=&quot;28&quot;/&gt;&lt;w:lang w:val=&quot;EN-US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Рџ,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o&lt;/m:t&gt;&lt;/m:r&gt;&lt;/m:sub&gt;&lt;/m:sSub&gt;&lt;m:r&gt;&lt;m:rPr&gt;&lt;m:sty m:val=&quot;b&quot;/&gt;&lt;/m:rPr&gt;&lt;w:rPr&gt;&lt;w:rFonts w:ascii=&quot;Cambria Math&quot; w:fareast=&quot;Times New Roman&quot; w:h-ansi=&quot;Cambria Math&quot;/&gt;&lt;wx:font wx:val=&quot;Cambria Math&quot;/&gt;&lt;w:b/&gt;&lt;w:sz w:val=&quot;28&quot;/&gt;&lt;w:sz-cs w:val=&quot;28&quot;/&gt;&lt;w:vertAlign w:val=&quot;subscript&quot;/&gt;&lt;/w:rPr&gt;&lt;m:t&gt;) &lt;/m:t&gt;&lt;/m:r&gt;&lt;m:r&gt;&lt;m:rPr&gt;&lt;m:sty m:val=&quot;b&quot;/&gt;&lt;/m:rPr&gt;&lt;w:rPr&gt;&lt;w:rFonts w:ascii=&quot;Cambria Math&quot; w:fareast=&quot;Times New Roman&quot; w:h-ansi=&quot;Cambria Math&quot;/&gt;&lt;wx:font wx:val=&quot;Cambria Math&quot;/&gt;&lt;w:b/&gt;&lt;w:sz w:val=&quot;28&quot;/&gt;&lt;w:sz-cs w:val=&quot;28&quot;/&gt;&lt;/w:rPr&gt;&lt;m:t&gt; 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4(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8215DB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8215D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формула Эна</w:t>
      </w:r>
      <w:r w:rsidRPr="008215D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>(39)</w:t>
      </w:r>
    </w:p>
    <w:p w:rsidR="00613D7F" w:rsidRPr="00C339DE" w:rsidRDefault="00613D7F" w:rsidP="008215DB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8215DB">
        <w:rPr>
          <w:rFonts w:ascii="Times New Roman" w:hAnsi="Times New Roman"/>
          <w:sz w:val="28"/>
          <w:szCs w:val="28"/>
        </w:rPr>
        <w:t xml:space="preserve">=1, </w:t>
      </w:r>
      <w:r>
        <w:rPr>
          <w:rFonts w:ascii="Times New Roman" w:hAnsi="Times New Roman"/>
          <w:sz w:val="28"/>
          <w:szCs w:val="28"/>
        </w:rPr>
        <w:t xml:space="preserve">то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</w:rPr>
        <w:t xml:space="preserve">П.1 </w:t>
      </w:r>
      <w:r>
        <w:rPr>
          <w:rFonts w:ascii="Times New Roman" w:hAnsi="Times New Roman"/>
          <w:sz w:val="28"/>
          <w:szCs w:val="28"/>
        </w:rPr>
        <w:t xml:space="preserve">–площадь треугольника проекций центра вписанной окружности (эту площадь мы обозначили через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; см. формулу (28)), значит,</w:t>
      </w:r>
    </w:p>
    <w:p w:rsidR="00613D7F" w:rsidRPr="00C339DE" w:rsidRDefault="00613D7F" w:rsidP="008215DB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sz w:val="28"/>
          <w:szCs w:val="28"/>
        </w:rPr>
      </w:pPr>
    </w:p>
    <w:p w:rsidR="00613D7F" w:rsidRPr="00110D77" w:rsidRDefault="00613D7F" w:rsidP="008215DB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209" type="#_x0000_t75" style="width:394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6229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62297&quot;&gt;&lt;m:oMathPara&gt;&lt;m:oMath&gt;&lt;m:sSup&gt;&lt;m:sSup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(a+b+c)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(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1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1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1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1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1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1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4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Г—2p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SГ—4R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sub&gt;&lt;/m:sSub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4" o:title="" chromakey="white"/>
          </v:shape>
        </w:pict>
      </w:r>
    </w:p>
    <w:p w:rsidR="00613D7F" w:rsidRPr="00110D77" w:rsidRDefault="00613D7F" w:rsidP="008215DB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sz w:val="28"/>
          <w:szCs w:val="28"/>
          <w:lang w:val="en-US"/>
        </w:rPr>
      </w:pPr>
    </w:p>
    <w:p w:rsidR="00613D7F" w:rsidRDefault="00613D7F" w:rsidP="008215DB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Отсюда следует формула (28).</w:t>
      </w:r>
    </w:p>
    <w:p w:rsidR="00613D7F" w:rsidRPr="00110D77" w:rsidRDefault="00613D7F" w:rsidP="008215DB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110D77">
        <w:rPr>
          <w:rFonts w:ascii="Times New Roman" w:hAnsi="Times New Roman"/>
          <w:sz w:val="28"/>
          <w:szCs w:val="28"/>
        </w:rPr>
        <w:t xml:space="preserve">=2, </w:t>
      </w:r>
      <w:r>
        <w:rPr>
          <w:rFonts w:ascii="Times New Roman" w:hAnsi="Times New Roman"/>
          <w:sz w:val="28"/>
          <w:szCs w:val="28"/>
        </w:rPr>
        <w:t xml:space="preserve">то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</w:rPr>
        <w:t>П,2</w:t>
      </w:r>
      <w:r w:rsidRPr="00110D7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площадь треугольника проекций точки пересечения симедиан. Таким образом,</w:t>
      </w:r>
      <w:r w:rsidRPr="00110D77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10" type="#_x0000_t75" style="width:156.75pt;height:42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452D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D452D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Рџ,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b&gt;&lt;/m:sSub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/m:e&gt;&lt;/m:d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11" type="#_x0000_t75" style="width:156.75pt;height:42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452D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D452D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Рџ,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w:lang w:val=&quot;EN-US&quot;/&gt;&lt;/w:rPr&gt;&lt;m:t&gt;2&lt;/m:t&gt;&lt;/m:r&gt;&lt;/m:sub&gt;&lt;/m:sSub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/m:e&gt;&lt;/m:d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6&quot;/&gt;&lt;w:sz-cs w:val=&quot;36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110D77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110D77">
        <w:rPr>
          <w:rFonts w:ascii="Times New Roman" w:hAnsi="Times New Roman"/>
          <w:b/>
          <w:sz w:val="28"/>
          <w:szCs w:val="28"/>
        </w:rPr>
        <w:t>(40)</w:t>
      </w:r>
    </w:p>
    <w:p w:rsidR="00613D7F" w:rsidRPr="00C339DE" w:rsidRDefault="00613D7F" w:rsidP="008215DB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b/>
          <w:sz w:val="28"/>
          <w:szCs w:val="28"/>
        </w:rPr>
      </w:pPr>
    </w:p>
    <w:p w:rsidR="00613D7F" w:rsidRDefault="00613D7F" w:rsidP="00110D77">
      <w:pPr>
        <w:tabs>
          <w:tab w:val="left" w:pos="0"/>
          <w:tab w:val="left" w:pos="9030"/>
        </w:tabs>
        <w:spacing w:line="240" w:lineRule="auto"/>
        <w:ind w:right="-285"/>
        <w:jc w:val="center"/>
        <w:rPr>
          <w:rFonts w:ascii="Times New Roman" w:hAnsi="Times New Roman"/>
          <w:b/>
          <w:sz w:val="28"/>
          <w:szCs w:val="28"/>
        </w:rPr>
      </w:pPr>
      <w:r w:rsidRPr="00110D77">
        <w:rPr>
          <w:rFonts w:ascii="Times New Roman" w:hAnsi="Times New Roman"/>
          <w:b/>
          <w:sz w:val="28"/>
          <w:szCs w:val="28"/>
        </w:rPr>
        <w:t>9.7.</w:t>
      </w:r>
      <w:r>
        <w:rPr>
          <w:rFonts w:ascii="Times New Roman" w:hAnsi="Times New Roman"/>
          <w:b/>
          <w:sz w:val="28"/>
          <w:szCs w:val="28"/>
        </w:rPr>
        <w:t>Последовательность треугольников проекций.</w:t>
      </w:r>
    </w:p>
    <w:p w:rsidR="00613D7F" w:rsidRDefault="00613D7F" w:rsidP="00110D77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М – точка внутри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110D7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– треугольник проекций для точки М относительно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110D7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первый треугольник проекций),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110D77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10D77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10D77">
        <w:rPr>
          <w:rFonts w:ascii="Times New Roman" w:hAnsi="Times New Roman"/>
          <w:sz w:val="28"/>
          <w:szCs w:val="28"/>
          <w:vertAlign w:val="subscript"/>
        </w:rPr>
        <w:t>2</w:t>
      </w:r>
      <w:r w:rsidRPr="00A902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треугольник проекций для точки М относительно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(второй треугольник проекций),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90236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A90236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A90236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 – третий треугольник проекций для точки М относительно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110D77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10D77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10D77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и т.д.</w:t>
      </w:r>
    </w:p>
    <w:p w:rsidR="00613D7F" w:rsidRDefault="00613D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Default="00613D7F" w:rsidP="00110D77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18.</w:t>
      </w:r>
      <w:r>
        <w:rPr>
          <w:rFonts w:ascii="Times New Roman" w:hAnsi="Times New Roman"/>
          <w:sz w:val="28"/>
          <w:szCs w:val="28"/>
        </w:rPr>
        <w:t xml:space="preserve"> Для любого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A902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третий треугольник проекций относительно любой внутренней точки подобен данному треугольнику.</w:t>
      </w:r>
    </w:p>
    <w:p w:rsidR="00613D7F" w:rsidRDefault="00613D7F" w:rsidP="00110D77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свойство было обобщено А. Оппенгеймом, который получил следующий результат.</w:t>
      </w:r>
    </w:p>
    <w:p w:rsidR="00613D7F" w:rsidRDefault="00613D7F" w:rsidP="00110D77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19. </w:t>
      </w:r>
      <w:r>
        <w:rPr>
          <w:rFonts w:ascii="Times New Roman" w:hAnsi="Times New Roman"/>
          <w:sz w:val="28"/>
          <w:szCs w:val="28"/>
        </w:rPr>
        <w:t xml:space="preserve">Для любого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– угольника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A9023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й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A90236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угольник проекций подобен первоначальному [4].</w:t>
      </w:r>
    </w:p>
    <w:p w:rsidR="00613D7F" w:rsidRDefault="00613D7F" w:rsidP="00A90236">
      <w:pPr>
        <w:tabs>
          <w:tab w:val="left" w:pos="0"/>
          <w:tab w:val="left" w:pos="9030"/>
        </w:tabs>
        <w:spacing w:line="240" w:lineRule="auto"/>
        <w:ind w:right="-2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10.8. Треугольник проекций точки Брокара.</w:t>
      </w:r>
    </w:p>
    <w:p w:rsidR="00613D7F" w:rsidRDefault="00613D7F" w:rsidP="00B338D9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Оказывается, что внутри любого треугольника существует такая точка, относительно которой первый треугольник подобен данному.</w:t>
      </w:r>
    </w:p>
    <w:p w:rsidR="00613D7F" w:rsidRDefault="00613D7F" w:rsidP="00B338D9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Определение 8. </w:t>
      </w:r>
      <w:r>
        <w:rPr>
          <w:rFonts w:ascii="Times New Roman" w:hAnsi="Times New Roman"/>
          <w:sz w:val="28"/>
          <w:szCs w:val="28"/>
        </w:rPr>
        <w:t xml:space="preserve">Внутренняя точка Х называется </w:t>
      </w:r>
      <w:r>
        <w:rPr>
          <w:rFonts w:ascii="Times New Roman" w:hAnsi="Times New Roman"/>
          <w:b/>
          <w:i/>
          <w:sz w:val="28"/>
          <w:szCs w:val="28"/>
        </w:rPr>
        <w:t>точкой Брокара</w:t>
      </w:r>
      <w:r>
        <w:rPr>
          <w:rFonts w:ascii="Times New Roman" w:hAnsi="Times New Roman"/>
          <w:sz w:val="28"/>
          <w:szCs w:val="28"/>
        </w:rPr>
        <w:t xml:space="preserve">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B338D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Cambria Math" w:hAnsi="Cambria Math"/>
          <w:sz w:val="28"/>
          <w:szCs w:val="28"/>
        </w:rPr>
        <w:t>∠</w:t>
      </w:r>
      <w:r>
        <w:rPr>
          <w:rFonts w:ascii="Times New Roman" w:hAnsi="Times New Roman"/>
          <w:sz w:val="28"/>
          <w:szCs w:val="28"/>
          <w:lang w:val="en-US"/>
        </w:rPr>
        <w:t>XAB</w:t>
      </w:r>
      <w:r w:rsidRPr="00B338D9">
        <w:rPr>
          <w:rFonts w:ascii="Times New Roman" w:hAnsi="Times New Roman"/>
          <w:sz w:val="28"/>
          <w:szCs w:val="28"/>
        </w:rPr>
        <w:t>=</w:t>
      </w:r>
      <w:r>
        <w:rPr>
          <w:rFonts w:ascii="Cambria Math" w:hAnsi="Cambria Math"/>
          <w:sz w:val="28"/>
          <w:szCs w:val="28"/>
        </w:rPr>
        <w:t>∠</w:t>
      </w:r>
      <w:r>
        <w:rPr>
          <w:rFonts w:ascii="Times New Roman" w:hAnsi="Times New Roman"/>
          <w:sz w:val="28"/>
          <w:szCs w:val="28"/>
          <w:lang w:val="en-US"/>
        </w:rPr>
        <w:t>XBC</w:t>
      </w:r>
      <w:r w:rsidRPr="00B338D9">
        <w:rPr>
          <w:rFonts w:ascii="Times New Roman" w:hAnsi="Times New Roman"/>
          <w:sz w:val="28"/>
          <w:szCs w:val="28"/>
        </w:rPr>
        <w:t>=</w:t>
      </w:r>
      <w:r>
        <w:rPr>
          <w:rFonts w:ascii="Cambria Math" w:hAnsi="Cambria Math"/>
          <w:sz w:val="28"/>
          <w:szCs w:val="28"/>
        </w:rPr>
        <w:t>∠</w:t>
      </w:r>
      <w:r>
        <w:rPr>
          <w:rFonts w:ascii="Times New Roman" w:hAnsi="Times New Roman"/>
          <w:sz w:val="28"/>
          <w:szCs w:val="28"/>
          <w:lang w:val="en-US"/>
        </w:rPr>
        <w:t>XCA</w:t>
      </w:r>
      <w:r>
        <w:rPr>
          <w:rFonts w:ascii="Times New Roman" w:hAnsi="Times New Roman"/>
          <w:sz w:val="28"/>
          <w:szCs w:val="28"/>
        </w:rPr>
        <w:t>;</w:t>
      </w:r>
    </w:p>
    <w:p w:rsidR="00613D7F" w:rsidRDefault="00613D7F" w:rsidP="00B338D9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угол называется </w:t>
      </w:r>
      <w:r>
        <w:rPr>
          <w:rFonts w:ascii="Times New Roman" w:hAnsi="Times New Roman"/>
          <w:b/>
          <w:i/>
          <w:sz w:val="28"/>
          <w:szCs w:val="28"/>
        </w:rPr>
        <w:t>углом Брокара.</w:t>
      </w:r>
    </w:p>
    <w:p w:rsidR="00613D7F" w:rsidRDefault="00613D7F" w:rsidP="00B338D9">
      <w:pPr>
        <w:tabs>
          <w:tab w:val="left" w:pos="0"/>
          <w:tab w:val="left" w:pos="9030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Имеются различные построения точки Брокара (впервые задача нахождения этой точки была поставлена и решена Крелле, поэтому было бы правильнее называть ее точкой Крелле-Брокара).</w:t>
      </w:r>
    </w:p>
    <w:p w:rsidR="00613D7F" w:rsidRDefault="00613D7F" w:rsidP="00B338D9">
      <w:pPr>
        <w:tabs>
          <w:tab w:val="left" w:pos="0"/>
          <w:tab w:val="left" w:pos="9030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Укажем один из этих способов.</w:t>
      </w:r>
    </w:p>
    <w:p w:rsidR="00613D7F" w:rsidRDefault="00613D7F" w:rsidP="00B338D9">
      <w:pPr>
        <w:tabs>
          <w:tab w:val="left" w:pos="0"/>
          <w:tab w:val="left" w:pos="9030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20.</w:t>
      </w:r>
      <w:r>
        <w:rPr>
          <w:rFonts w:ascii="Times New Roman" w:hAnsi="Times New Roman"/>
          <w:sz w:val="28"/>
          <w:szCs w:val="28"/>
        </w:rPr>
        <w:t xml:space="preserve">Пусть окружность проходит через точки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 и касается стороны </w:t>
      </w:r>
      <w:r>
        <w:rPr>
          <w:rFonts w:ascii="Times New Roman" w:hAnsi="Times New Roman"/>
          <w:sz w:val="28"/>
          <w:szCs w:val="28"/>
          <w:lang w:val="en-US"/>
        </w:rPr>
        <w:t>AB</w:t>
      </w:r>
      <w:r>
        <w:rPr>
          <w:rFonts w:ascii="Times New Roman" w:hAnsi="Times New Roman"/>
          <w:sz w:val="28"/>
          <w:szCs w:val="28"/>
        </w:rPr>
        <w:t xml:space="preserve"> в точке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B5CC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AN</w:t>
      </w:r>
      <w:r>
        <w:rPr>
          <w:rFonts w:ascii="Times New Roman" w:hAnsi="Times New Roman"/>
          <w:sz w:val="28"/>
          <w:szCs w:val="28"/>
        </w:rPr>
        <w:t xml:space="preserve"> параллельна </w:t>
      </w:r>
      <w:r>
        <w:rPr>
          <w:rFonts w:ascii="Times New Roman" w:hAnsi="Times New Roman"/>
          <w:sz w:val="28"/>
          <w:szCs w:val="28"/>
          <w:lang w:val="en-US"/>
        </w:rPr>
        <w:t>BC</w:t>
      </w:r>
      <w:r w:rsidRPr="00BB5CC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где </w:t>
      </w:r>
      <w:r w:rsidRPr="00B338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BB5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BB5C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точка пересечения этой прямой и окружности. Доказать, что точка пересечения прямой </w:t>
      </w:r>
      <w:r>
        <w:rPr>
          <w:rFonts w:ascii="Times New Roman" w:hAnsi="Times New Roman"/>
          <w:sz w:val="28"/>
          <w:szCs w:val="28"/>
          <w:lang w:val="en-US"/>
        </w:rPr>
        <w:t>BN</w:t>
      </w:r>
      <w:r>
        <w:rPr>
          <w:rFonts w:ascii="Times New Roman" w:hAnsi="Times New Roman"/>
          <w:sz w:val="28"/>
          <w:szCs w:val="28"/>
        </w:rPr>
        <w:t xml:space="preserve"> с окружностью есть точка Брокара [4].</w:t>
      </w:r>
    </w:p>
    <w:p w:rsidR="00613D7F" w:rsidRDefault="00613D7F" w:rsidP="00B338D9">
      <w:pPr>
        <w:tabs>
          <w:tab w:val="left" w:pos="0"/>
          <w:tab w:val="left" w:pos="9030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21.</w:t>
      </w:r>
      <w:r>
        <w:rPr>
          <w:rFonts w:ascii="Times New Roman" w:hAnsi="Times New Roman"/>
          <w:sz w:val="28"/>
          <w:szCs w:val="28"/>
        </w:rPr>
        <w:t xml:space="preserve"> Треугольник проекций точки Брокара относительно данного треугольника подобен последнему [4].</w:t>
      </w:r>
    </w:p>
    <w:p w:rsidR="00613D7F" w:rsidRDefault="00613D7F" w:rsidP="00B338D9">
      <w:pPr>
        <w:tabs>
          <w:tab w:val="left" w:pos="0"/>
          <w:tab w:val="left" w:pos="9030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22.</w:t>
      </w:r>
      <w:r>
        <w:rPr>
          <w:rFonts w:ascii="Times New Roman" w:hAnsi="Times New Roman"/>
          <w:sz w:val="28"/>
          <w:szCs w:val="28"/>
        </w:rPr>
        <w:t xml:space="preserve"> Пусть ξ – угол Брокара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2619D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Тогда </w:t>
      </w:r>
    </w:p>
    <w:p w:rsidR="00613D7F" w:rsidRDefault="00613D7F" w:rsidP="00F03F62">
      <w:pPr>
        <w:tabs>
          <w:tab w:val="left" w:pos="0"/>
          <w:tab w:val="left" w:pos="9030"/>
        </w:tabs>
        <w:spacing w:after="0" w:line="240" w:lineRule="auto"/>
        <w:ind w:right="-285" w:firstLine="56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</w:t>
      </w:r>
      <w:r w:rsidRPr="004C28B3">
        <w:rPr>
          <w:rFonts w:ascii="Times New Roman" w:hAnsi="Times New Roman"/>
          <w:sz w:val="32"/>
          <w:szCs w:val="32"/>
        </w:rPr>
        <w:fldChar w:fldCharType="begin"/>
      </w:r>
      <w:r w:rsidRPr="004C28B3">
        <w:rPr>
          <w:rFonts w:ascii="Times New Roman" w:hAnsi="Times New Roman"/>
          <w:sz w:val="32"/>
          <w:szCs w:val="32"/>
        </w:rPr>
        <w:instrText xml:space="preserve"> QUOTE </w:instrText>
      </w:r>
      <w:r w:rsidRPr="004C28B3">
        <w:pict>
          <v:shape id="_x0000_i1212" type="#_x0000_t75" style="width:159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48AA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748AA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tg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Оѕ&lt;/m:t&gt;&lt;/m:r&gt;&lt;/m:e&gt;&lt;/m:func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tg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tg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tg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C&lt;/m:t&gt;&lt;/m:r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6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sz w:val="32"/>
          <w:szCs w:val="32"/>
        </w:rPr>
        <w:fldChar w:fldCharType="separate"/>
      </w:r>
      <w:r w:rsidRPr="004C28B3">
        <w:pict>
          <v:shape id="_x0000_i1213" type="#_x0000_t75" style="width:159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48AA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748AA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tg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Оѕ&lt;/m:t&gt;&lt;/m:r&gt;&lt;/m:e&gt;&lt;/m:func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tg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tg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tg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C&lt;/m:t&gt;&lt;/m:r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6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fldChar w:fldCharType="end"/>
      </w:r>
      <w:r w:rsidRPr="00F03F62">
        <w:rPr>
          <w:rFonts w:ascii="Times New Roman" w:hAnsi="Times New Roman"/>
          <w:sz w:val="32"/>
          <w:szCs w:val="32"/>
        </w:rPr>
        <w:t xml:space="preserve">                     </w:t>
      </w:r>
      <w:r>
        <w:rPr>
          <w:rFonts w:ascii="Times New Roman" w:hAnsi="Times New Roman"/>
          <w:sz w:val="32"/>
          <w:szCs w:val="32"/>
        </w:rPr>
        <w:t xml:space="preserve">     </w:t>
      </w:r>
      <w:r w:rsidRPr="00F03F62">
        <w:rPr>
          <w:rFonts w:ascii="Times New Roman" w:hAnsi="Times New Roman"/>
          <w:sz w:val="32"/>
          <w:szCs w:val="32"/>
        </w:rPr>
        <w:t xml:space="preserve">  </w:t>
      </w:r>
      <w:r w:rsidRPr="00F03F62">
        <w:rPr>
          <w:rFonts w:ascii="Times New Roman" w:hAnsi="Times New Roman"/>
          <w:b/>
          <w:sz w:val="32"/>
          <w:szCs w:val="32"/>
        </w:rPr>
        <w:t>(</w:t>
      </w:r>
      <w:r>
        <w:rPr>
          <w:rFonts w:ascii="Times New Roman" w:hAnsi="Times New Roman"/>
          <w:b/>
          <w:sz w:val="32"/>
          <w:szCs w:val="32"/>
        </w:rPr>
        <w:t>а)</w:t>
      </w:r>
    </w:p>
    <w:p w:rsidR="00613D7F" w:rsidRDefault="00613D7F" w:rsidP="00F03F62">
      <w:pPr>
        <w:tabs>
          <w:tab w:val="left" w:pos="0"/>
          <w:tab w:val="left" w:pos="9030"/>
        </w:tabs>
        <w:spacing w:after="0" w:line="240" w:lineRule="auto"/>
        <w:ind w:right="-285" w:firstLine="567"/>
        <w:rPr>
          <w:rFonts w:ascii="Times New Roman" w:hAnsi="Times New Roman"/>
          <w:b/>
          <w:sz w:val="32"/>
          <w:szCs w:val="32"/>
        </w:rPr>
      </w:pPr>
    </w:p>
    <w:p w:rsidR="00613D7F" w:rsidRDefault="00613D7F" w:rsidP="00F03F62">
      <w:pPr>
        <w:tabs>
          <w:tab w:val="left" w:pos="0"/>
          <w:tab w:val="left" w:pos="9030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23. </w:t>
      </w:r>
      <w:r>
        <w:rPr>
          <w:rFonts w:ascii="Times New Roman" w:hAnsi="Times New Roman"/>
          <w:sz w:val="28"/>
          <w:szCs w:val="28"/>
        </w:rPr>
        <w:t>Доказать, что</w:t>
      </w:r>
    </w:p>
    <w:p w:rsidR="00613D7F" w:rsidRPr="00C339DE" w:rsidRDefault="00613D7F" w:rsidP="00E95AFD">
      <w:pPr>
        <w:tabs>
          <w:tab w:val="left" w:pos="0"/>
          <w:tab w:val="center" w:pos="5245"/>
          <w:tab w:val="left" w:pos="5664"/>
          <w:tab w:val="left" w:pos="6372"/>
          <w:tab w:val="left" w:pos="7080"/>
          <w:tab w:val="left" w:pos="7788"/>
        </w:tabs>
        <w:spacing w:after="0" w:line="240" w:lineRule="auto"/>
        <w:ind w:right="-285" w:firstLine="567"/>
        <w:rPr>
          <w:rFonts w:ascii="Times New Roman" w:hAnsi="Times New Roman"/>
          <w:b/>
          <w:sz w:val="28"/>
          <w:szCs w:val="28"/>
        </w:rPr>
      </w:pPr>
      <w:r w:rsidRPr="00E95AFD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E95AFD">
        <w:rPr>
          <w:rFonts w:ascii="Times New Roman" w:hAnsi="Times New Roman"/>
          <w:sz w:val="32"/>
          <w:szCs w:val="32"/>
        </w:rPr>
        <w:t xml:space="preserve">  </w:t>
      </w:r>
      <w:r w:rsidRPr="00E95AFD">
        <w:rPr>
          <w:rFonts w:ascii="Times New Roman" w:hAnsi="Times New Roman"/>
          <w:sz w:val="28"/>
          <w:szCs w:val="28"/>
        </w:rPr>
        <w:tab/>
      </w:r>
      <w:r w:rsidRPr="00E95AFD">
        <w:rPr>
          <w:rFonts w:ascii="Times New Roman" w:hAnsi="Times New Roman"/>
          <w:sz w:val="28"/>
          <w:szCs w:val="28"/>
        </w:rPr>
        <w:tab/>
        <w:t xml:space="preserve">            </w:t>
      </w:r>
      <w:r w:rsidRPr="00E95AFD">
        <w:rPr>
          <w:rFonts w:ascii="Times New Roman" w:hAnsi="Times New Roman"/>
          <w:b/>
          <w:sz w:val="28"/>
          <w:szCs w:val="28"/>
        </w:rPr>
        <w:t>(41)</w:t>
      </w:r>
    </w:p>
    <w:p w:rsidR="00613D7F" w:rsidRPr="00C339DE" w:rsidRDefault="00613D7F" w:rsidP="00E95AFD">
      <w:pPr>
        <w:tabs>
          <w:tab w:val="left" w:pos="0"/>
          <w:tab w:val="center" w:pos="5245"/>
          <w:tab w:val="left" w:pos="5664"/>
          <w:tab w:val="left" w:pos="6372"/>
          <w:tab w:val="left" w:pos="7080"/>
          <w:tab w:val="left" w:pos="7788"/>
        </w:tabs>
        <w:spacing w:after="0" w:line="240" w:lineRule="auto"/>
        <w:ind w:right="-285" w:firstLine="567"/>
        <w:rPr>
          <w:rFonts w:ascii="Times New Roman" w:hAnsi="Times New Roman"/>
          <w:b/>
          <w:sz w:val="28"/>
          <w:szCs w:val="28"/>
        </w:rPr>
      </w:pPr>
    </w:p>
    <w:p w:rsidR="00613D7F" w:rsidRPr="00C339DE" w:rsidRDefault="00613D7F" w:rsidP="00E95AFD">
      <w:pPr>
        <w:tabs>
          <w:tab w:val="left" w:pos="0"/>
          <w:tab w:val="center" w:pos="5245"/>
          <w:tab w:val="left" w:pos="5664"/>
          <w:tab w:val="left" w:pos="6372"/>
          <w:tab w:val="left" w:pos="7080"/>
          <w:tab w:val="left" w:pos="7788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ξ – угол Брокара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E95AFD">
        <w:rPr>
          <w:rFonts w:ascii="Times New Roman" w:hAnsi="Times New Roman"/>
          <w:sz w:val="28"/>
          <w:szCs w:val="28"/>
        </w:rPr>
        <w:t>.</w:t>
      </w:r>
    </w:p>
    <w:p w:rsidR="00613D7F" w:rsidRPr="00C339DE" w:rsidRDefault="00613D7F" w:rsidP="00E95AFD">
      <w:pPr>
        <w:tabs>
          <w:tab w:val="left" w:pos="0"/>
          <w:tab w:val="center" w:pos="5245"/>
          <w:tab w:val="left" w:pos="5664"/>
          <w:tab w:val="left" w:pos="6372"/>
          <w:tab w:val="left" w:pos="7080"/>
          <w:tab w:val="left" w:pos="7788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</w:p>
    <w:p w:rsidR="00613D7F" w:rsidRPr="00C339DE" w:rsidRDefault="00613D7F" w:rsidP="00E95AFD">
      <w:pPr>
        <w:tabs>
          <w:tab w:val="left" w:pos="0"/>
          <w:tab w:val="center" w:pos="5245"/>
          <w:tab w:val="left" w:pos="5664"/>
          <w:tab w:val="left" w:pos="6372"/>
          <w:tab w:val="left" w:pos="7080"/>
          <w:tab w:val="left" w:pos="7788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24.</w:t>
      </w:r>
      <w:r>
        <w:rPr>
          <w:rFonts w:ascii="Times New Roman" w:hAnsi="Times New Roman"/>
          <w:sz w:val="28"/>
          <w:szCs w:val="28"/>
        </w:rPr>
        <w:t xml:space="preserve"> Доказать, что</w:t>
      </w:r>
    </w:p>
    <w:p w:rsidR="00613D7F" w:rsidRPr="00C339DE" w:rsidRDefault="00613D7F" w:rsidP="00E95AFD">
      <w:pPr>
        <w:tabs>
          <w:tab w:val="left" w:pos="0"/>
          <w:tab w:val="center" w:pos="5245"/>
          <w:tab w:val="left" w:pos="5664"/>
          <w:tab w:val="left" w:pos="6372"/>
          <w:tab w:val="left" w:pos="7080"/>
          <w:tab w:val="left" w:pos="7788"/>
        </w:tabs>
        <w:spacing w:after="0" w:line="240" w:lineRule="auto"/>
        <w:ind w:right="-285" w:firstLine="567"/>
        <w:rPr>
          <w:rFonts w:ascii="Times New Roman" w:hAnsi="Times New Roman"/>
          <w:sz w:val="28"/>
          <w:szCs w:val="28"/>
        </w:rPr>
      </w:pPr>
    </w:p>
    <w:p w:rsidR="00613D7F" w:rsidRPr="00C339DE" w:rsidRDefault="00613D7F" w:rsidP="00E95AFD">
      <w:pPr>
        <w:tabs>
          <w:tab w:val="left" w:pos="0"/>
          <w:tab w:val="center" w:pos="5245"/>
          <w:tab w:val="left" w:pos="5664"/>
          <w:tab w:val="left" w:pos="6372"/>
          <w:tab w:val="left" w:pos="8789"/>
        </w:tabs>
        <w:spacing w:after="0" w:line="240" w:lineRule="auto"/>
        <w:ind w:left="2832" w:right="-285" w:firstLine="567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b/>
          <w:sz w:val="32"/>
          <w:szCs w:val="32"/>
        </w:rPr>
        <w:fldChar w:fldCharType="begin"/>
      </w:r>
      <w:r w:rsidRPr="004C28B3">
        <w:rPr>
          <w:rFonts w:ascii="Times New Roman" w:hAnsi="Times New Roman"/>
          <w:b/>
          <w:sz w:val="32"/>
          <w:szCs w:val="32"/>
        </w:rPr>
        <w:instrText xml:space="preserve"> QUOTE </w:instrText>
      </w:r>
      <w:r w:rsidRPr="004C28B3">
        <w:pict>
          <v:shape id="_x0000_i1214" type="#_x0000_t75" style="width:207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C7488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C7488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w:lang w:val=&quot;EN-US&quot;/&gt;&lt;/w:rPr&gt;&lt;m:t&gt;S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ad&gt;&lt;m:radPr&gt;&lt;m:degHide m:val=&quot;on&quot;/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/m:e&gt;&lt;/m:rad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den&gt;&lt;/m:f&gt;&lt;m:func&gt;&lt;m:func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32&quot;/&gt;&lt;w:sz-cs w:val=&quot;32&quot;/&gt;&lt;/w:rPr&gt;&lt;m:t&gt;Г—sin&lt;/m:t&gt;&lt;/m:r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Оѕ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7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b/>
          <w:sz w:val="32"/>
          <w:szCs w:val="32"/>
        </w:rPr>
        <w:fldChar w:fldCharType="separate"/>
      </w:r>
      <w:r w:rsidRPr="004C28B3">
        <w:pict>
          <v:shape id="_x0000_i1215" type="#_x0000_t75" style="width:207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C7488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C7488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w:lang w:val=&quot;EN-US&quot;/&gt;&lt;/w:rPr&gt;&lt;m:t&gt;S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ad&gt;&lt;m:radPr&gt;&lt;m:degHide m:val=&quot;on&quot;/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/m:e&gt;&lt;/m:rad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den&gt;&lt;/m:f&gt;&lt;m:func&gt;&lt;m:func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32&quot;/&gt;&lt;w:sz-cs w:val=&quot;32&quot;/&gt;&lt;/w:rPr&gt;&lt;m:t&gt;Г—sin&lt;/m:t&gt;&lt;/m:r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Оѕ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7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fldChar w:fldCharType="end"/>
      </w:r>
      <w:r w:rsidRPr="00E95AFD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E95AFD">
        <w:rPr>
          <w:rFonts w:ascii="Times New Roman" w:hAnsi="Times New Roman"/>
          <w:b/>
          <w:sz w:val="28"/>
          <w:szCs w:val="28"/>
        </w:rPr>
        <w:t>(42)</w:t>
      </w:r>
    </w:p>
    <w:p w:rsidR="00613D7F" w:rsidRPr="00C339DE" w:rsidRDefault="00613D7F" w:rsidP="00E95AFD">
      <w:pPr>
        <w:tabs>
          <w:tab w:val="left" w:pos="0"/>
          <w:tab w:val="center" w:pos="5245"/>
          <w:tab w:val="left" w:pos="5664"/>
          <w:tab w:val="left" w:pos="6372"/>
          <w:tab w:val="left" w:pos="8789"/>
        </w:tabs>
        <w:spacing w:after="0" w:line="240" w:lineRule="auto"/>
        <w:ind w:left="2832" w:right="-285" w:firstLine="567"/>
        <w:rPr>
          <w:rFonts w:ascii="Times New Roman" w:hAnsi="Times New Roman"/>
          <w:b/>
          <w:sz w:val="28"/>
          <w:szCs w:val="28"/>
        </w:rPr>
      </w:pPr>
    </w:p>
    <w:p w:rsidR="00613D7F" w:rsidRDefault="00613D7F" w:rsidP="00E95AFD">
      <w:pPr>
        <w:tabs>
          <w:tab w:val="left" w:pos="0"/>
          <w:tab w:val="left" w:pos="9030"/>
        </w:tabs>
        <w:spacing w:line="240" w:lineRule="auto"/>
        <w:ind w:right="-2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  ξ – угол Брокара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E95AFD">
        <w:rPr>
          <w:rFonts w:ascii="Times New Roman" w:hAnsi="Times New Roman"/>
          <w:sz w:val="28"/>
          <w:szCs w:val="28"/>
        </w:rPr>
        <w:t>.</w:t>
      </w:r>
    </w:p>
    <w:p w:rsidR="00613D7F" w:rsidRDefault="00613D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Default="00613D7F" w:rsidP="00E95AFD">
      <w:pPr>
        <w:tabs>
          <w:tab w:val="left" w:pos="0"/>
          <w:tab w:val="left" w:pos="9030"/>
        </w:tabs>
        <w:spacing w:line="240" w:lineRule="auto"/>
        <w:ind w:right="-285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25. </w:t>
      </w:r>
      <w:r>
        <w:rPr>
          <w:rFonts w:ascii="Times New Roman" w:hAnsi="Times New Roman"/>
          <w:sz w:val="28"/>
          <w:szCs w:val="28"/>
        </w:rPr>
        <w:t xml:space="preserve"> Доказать, что</w:t>
      </w:r>
    </w:p>
    <w:p w:rsidR="00613D7F" w:rsidRPr="00C339DE" w:rsidRDefault="00613D7F" w:rsidP="00E04B7A">
      <w:pPr>
        <w:tabs>
          <w:tab w:val="left" w:pos="8789"/>
        </w:tabs>
        <w:spacing w:line="240" w:lineRule="auto"/>
        <w:ind w:right="566" w:firstLine="567"/>
        <w:jc w:val="right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b/>
          <w:sz w:val="32"/>
          <w:szCs w:val="32"/>
        </w:rPr>
        <w:fldChar w:fldCharType="begin"/>
      </w:r>
      <w:r w:rsidRPr="004C28B3">
        <w:rPr>
          <w:rFonts w:ascii="Times New Roman" w:hAnsi="Times New Roman"/>
          <w:b/>
          <w:sz w:val="32"/>
          <w:szCs w:val="32"/>
        </w:rPr>
        <w:instrText xml:space="preserve"> QUOTE </w:instrText>
      </w:r>
      <w:r w:rsidRPr="004C28B3">
        <w:pict>
          <v:shape id="_x0000_i1216" type="#_x0000_t75" style="width:197.25pt;height:4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21574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21574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w:lang w:val=&quot;EN-US&quot;/&gt;&lt;/w:rPr&gt;&lt;m:t&gt;S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4&lt;/m:t&gt;&lt;/m:r&gt;&lt;m:d&gt;&lt;m:d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dPr&gt;&lt;m:e&gt;&lt;m:func&gt;&lt;m:func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32&quot;/&gt;&lt;w:sz-cs w:val=&quot;32&quot;/&gt;&lt;/w:rPr&gt;&lt;m:t&gt;ctg&lt;/m:t&gt;&lt;/m:r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+&lt;/m:t&gt;&lt;/m:r&gt;&lt;m:func&gt;&lt;m:func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32&quot;/&gt;&lt;w:sz-cs w:val=&quot;32&quot;/&gt;&lt;/w:rPr&gt;&lt;m:t&gt;ctg&lt;/m:t&gt;&lt;/m:r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+&lt;/m:t&gt;&lt;/m:r&gt;&lt;m:func&gt;&lt;m:func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32&quot;/&gt;&lt;w:sz-cs w:val=&quot;32&quot;/&gt;&lt;/w:rPr&gt;&lt;m:t&gt;ctg&lt;/m:t&gt;&lt;/m:r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/m:func&gt;&lt;/m:e&gt;&lt;/m:func&gt;&lt;/m:e&gt;&lt;/m:func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8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b/>
          <w:sz w:val="32"/>
          <w:szCs w:val="32"/>
        </w:rPr>
        <w:fldChar w:fldCharType="separate"/>
      </w:r>
      <w:r w:rsidRPr="004C28B3">
        <w:pict>
          <v:shape id="_x0000_i1217" type="#_x0000_t75" style="width:197.25pt;height:4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21574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21574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w:lang w:val=&quot;EN-US&quot;/&gt;&lt;/w:rPr&gt;&lt;m:t&gt;S&lt;/m:t&gt;&lt;/m:r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p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p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p&gt;&lt;/m:sSup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4&lt;/m:t&gt;&lt;/m:r&gt;&lt;m:d&gt;&lt;m:d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dPr&gt;&lt;m:e&gt;&lt;m:func&gt;&lt;m:func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32&quot;/&gt;&lt;w:sz-cs w:val=&quot;32&quot;/&gt;&lt;/w:rPr&gt;&lt;m:t&gt;ctg&lt;/m:t&gt;&lt;/m:r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+&lt;/m:t&gt;&lt;/m:r&gt;&lt;m:func&gt;&lt;m:func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32&quot;/&gt;&lt;w:sz-cs w:val=&quot;32&quot;/&gt;&lt;/w:rPr&gt;&lt;m:t&gt;ctg&lt;/m:t&gt;&lt;/m:r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+&lt;/m:t&gt;&lt;/m:r&gt;&lt;m:func&gt;&lt;m:func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uncPr&gt;&lt;m:fName&gt;&lt;m:r&gt;&lt;m:rPr&gt;&lt;m:sty m:val=&quot;b&quot;/&gt;&lt;/m:rPr&gt;&lt;w:rPr&gt;&lt;w:rFonts w:ascii=&quot;Cambria Math&quot; w:h-ansi=&quot;Cambria Math&quot;/&gt;&lt;wx:font wx:val=&quot;Cambria Math&quot;/&gt;&lt;w:b/&gt;&lt;w:sz w:val=&quot;32&quot;/&gt;&lt;w:sz-cs w:val=&quot;32&quot;/&gt;&lt;/w:rPr&gt;&lt;m:t&gt;ctg&lt;/m:t&gt;&lt;/m:r&gt;&lt;/m:fName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/m:func&gt;&lt;/m:e&gt;&lt;/m:func&gt;&lt;/m:e&gt;&lt;/m:func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8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fldChar w:fldCharType="end"/>
      </w:r>
      <w:r w:rsidRPr="00E04B7A">
        <w:rPr>
          <w:rFonts w:ascii="Times New Roman" w:hAnsi="Times New Roman"/>
          <w:b/>
          <w:sz w:val="32"/>
          <w:szCs w:val="32"/>
        </w:rPr>
        <w:t xml:space="preserve">  </w:t>
      </w:r>
      <w:r w:rsidRPr="00E04B7A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E04B7A">
        <w:rPr>
          <w:rFonts w:ascii="Times New Roman" w:hAnsi="Times New Roman"/>
          <w:b/>
          <w:sz w:val="28"/>
          <w:szCs w:val="28"/>
        </w:rPr>
        <w:t>(43)</w:t>
      </w:r>
    </w:p>
    <w:p w:rsidR="00613D7F" w:rsidRDefault="00613D7F" w:rsidP="00E04B7A">
      <w:pPr>
        <w:tabs>
          <w:tab w:val="left" w:pos="8789"/>
        </w:tabs>
        <w:spacing w:line="240" w:lineRule="auto"/>
        <w:ind w:right="566" w:firstLine="567"/>
        <w:rPr>
          <w:rFonts w:ascii="Times New Roman" w:hAnsi="Times New Roman"/>
          <w:sz w:val="28"/>
          <w:szCs w:val="28"/>
        </w:rPr>
      </w:pPr>
      <w:r w:rsidRPr="00E04B7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это формула вытекает из формул (41) и (а)).</w:t>
      </w:r>
    </w:p>
    <w:p w:rsidR="00613D7F" w:rsidRDefault="00613D7F" w:rsidP="00E04B7A">
      <w:pPr>
        <w:tabs>
          <w:tab w:val="left" w:pos="8789"/>
        </w:tabs>
        <w:spacing w:line="240" w:lineRule="auto"/>
        <w:ind w:right="566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11.9. Тангенциальный треугольник.</w:t>
      </w:r>
    </w:p>
    <w:p w:rsidR="00613D7F" w:rsidRDefault="00613D7F" w:rsidP="00E04B7A">
      <w:pPr>
        <w:tabs>
          <w:tab w:val="left" w:pos="8789"/>
        </w:tabs>
        <w:spacing w:after="0" w:line="240" w:lineRule="auto"/>
        <w:ind w:right="566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Возникает вопрос: имеется ли внутри любого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 точка, относительно которой второй треугольник проекций для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E04B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подобен ему?</w:t>
      </w:r>
    </w:p>
    <w:p w:rsidR="00613D7F" w:rsidRDefault="00613D7F" w:rsidP="00E04B7A">
      <w:pPr>
        <w:tabs>
          <w:tab w:val="left" w:pos="8789"/>
        </w:tabs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Покажем, что такой точкой является центр вписанной окружности.</w:t>
      </w:r>
    </w:p>
    <w:p w:rsidR="00613D7F" w:rsidRDefault="00613D7F" w:rsidP="00E04B7A">
      <w:pPr>
        <w:tabs>
          <w:tab w:val="left" w:pos="8789"/>
        </w:tabs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Определение 9.</w:t>
      </w:r>
      <w:r>
        <w:rPr>
          <w:rFonts w:ascii="Times New Roman" w:hAnsi="Times New Roman"/>
          <w:sz w:val="28"/>
          <w:szCs w:val="28"/>
        </w:rPr>
        <w:t xml:space="preserve"> Треугольник, стороны которого касаются описанной около данного треугольника окружности в вершинах этого треугольника, называется </w:t>
      </w:r>
      <w:r>
        <w:rPr>
          <w:rFonts w:ascii="Times New Roman" w:hAnsi="Times New Roman"/>
          <w:b/>
          <w:i/>
          <w:sz w:val="28"/>
          <w:szCs w:val="28"/>
        </w:rPr>
        <w:t>тангенциальным треугольником</w:t>
      </w:r>
      <w:r>
        <w:rPr>
          <w:rFonts w:ascii="Times New Roman" w:hAnsi="Times New Roman"/>
          <w:sz w:val="28"/>
          <w:szCs w:val="28"/>
        </w:rPr>
        <w:t xml:space="preserve"> (рис. 3).</w:t>
      </w:r>
    </w:p>
    <w:p w:rsidR="00613D7F" w:rsidRDefault="00613D7F" w:rsidP="00E04B7A">
      <w:pPr>
        <w:tabs>
          <w:tab w:val="left" w:pos="8789"/>
        </w:tabs>
        <w:spacing w:after="0"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</w:p>
    <w:p w:rsidR="00613D7F" w:rsidRDefault="00613D7F" w:rsidP="00E04B7A">
      <w:pPr>
        <w:tabs>
          <w:tab w:val="left" w:pos="8789"/>
        </w:tabs>
        <w:spacing w:line="240" w:lineRule="auto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4C28B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218" type="#_x0000_t75" style="width:310.5pt;height:170.25pt;visibility:visible">
            <v:imagedata r:id="rId139" o:title="" croptop="2179f" cropbottom="10928f" cropright="7509f"/>
          </v:shape>
        </w:pict>
      </w:r>
    </w:p>
    <w:p w:rsidR="00613D7F" w:rsidRPr="00A356CE" w:rsidRDefault="00613D7F" w:rsidP="00B51688">
      <w:pPr>
        <w:tabs>
          <w:tab w:val="left" w:pos="8789"/>
        </w:tabs>
        <w:spacing w:after="0" w:line="240" w:lineRule="auto"/>
        <w:ind w:left="6372" w:right="56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Рис.3.            </w:t>
      </w:r>
    </w:p>
    <w:p w:rsidR="00613D7F" w:rsidRDefault="00613D7F" w:rsidP="00B51688">
      <w:pPr>
        <w:tabs>
          <w:tab w:val="left" w:pos="0"/>
          <w:tab w:val="left" w:pos="9030"/>
        </w:tabs>
        <w:spacing w:after="0" w:line="240" w:lineRule="auto"/>
        <w:ind w:right="-285" w:firstLine="567"/>
        <w:jc w:val="both"/>
        <w:rPr>
          <w:rFonts w:ascii="Cambria Math" w:hAnsi="Cambria Math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Имеем </w:t>
      </w:r>
      <w:r>
        <w:rPr>
          <w:rFonts w:ascii="Cambria Math" w:hAnsi="Cambria Math"/>
          <w:sz w:val="28"/>
          <w:szCs w:val="28"/>
        </w:rPr>
        <w:t>∠</w:t>
      </w:r>
      <w:r>
        <w:rPr>
          <w:rFonts w:ascii="Cambria Math" w:hAnsi="Cambria Math"/>
          <w:sz w:val="28"/>
          <w:szCs w:val="28"/>
          <w:lang w:val="en-US"/>
        </w:rPr>
        <w:t>A</w:t>
      </w:r>
      <w:r w:rsidRPr="00A356CE">
        <w:rPr>
          <w:rFonts w:ascii="Cambria Math" w:hAnsi="Cambria Math"/>
          <w:sz w:val="28"/>
          <w:szCs w:val="28"/>
          <w:vertAlign w:val="subscript"/>
        </w:rPr>
        <w:t>1</w:t>
      </w:r>
      <w:r w:rsidRPr="00A356CE">
        <w:rPr>
          <w:rFonts w:ascii="Cambria Math" w:hAnsi="Cambria Math"/>
          <w:sz w:val="28"/>
          <w:szCs w:val="28"/>
        </w:rPr>
        <w:t>=</w:t>
      </w:r>
      <w:r>
        <w:rPr>
          <w:rFonts w:ascii="Cambria Math" w:hAnsi="Cambria Math"/>
          <w:sz w:val="28"/>
          <w:szCs w:val="28"/>
          <w:lang w:val="en-US"/>
        </w:rPr>
        <w:t>π</w:t>
      </w:r>
      <w:r w:rsidRPr="00A356CE">
        <w:rPr>
          <w:rFonts w:ascii="Cambria Math" w:hAnsi="Cambria Math"/>
          <w:sz w:val="28"/>
          <w:szCs w:val="28"/>
        </w:rPr>
        <w:t>-2∠</w:t>
      </w:r>
      <w:r>
        <w:rPr>
          <w:rFonts w:ascii="Cambria Math" w:hAnsi="Cambria Math"/>
          <w:sz w:val="28"/>
          <w:szCs w:val="28"/>
          <w:lang w:val="en-US"/>
        </w:rPr>
        <w:t>A</w:t>
      </w:r>
      <w:r w:rsidRPr="00A356CE">
        <w:rPr>
          <w:rFonts w:ascii="Cambria Math" w:hAnsi="Cambria Math"/>
          <w:sz w:val="28"/>
          <w:szCs w:val="28"/>
          <w:vertAlign w:val="subscript"/>
        </w:rPr>
        <w:t>1</w:t>
      </w:r>
      <w:r>
        <w:rPr>
          <w:rFonts w:ascii="Cambria Math" w:hAnsi="Cambria Math"/>
          <w:sz w:val="28"/>
          <w:szCs w:val="28"/>
          <w:lang w:val="en-US"/>
        </w:rPr>
        <w:t>BC</w:t>
      </w:r>
      <w:r w:rsidRPr="00A356CE">
        <w:rPr>
          <w:rFonts w:ascii="Cambria Math" w:hAnsi="Cambria Math"/>
          <w:sz w:val="28"/>
          <w:szCs w:val="28"/>
        </w:rPr>
        <w:t xml:space="preserve">. </w:t>
      </w:r>
      <w:r>
        <w:rPr>
          <w:rFonts w:ascii="Cambria Math" w:hAnsi="Cambria Math"/>
          <w:sz w:val="28"/>
          <w:szCs w:val="28"/>
        </w:rPr>
        <w:t>Но ∠</w:t>
      </w:r>
      <w:r w:rsidRPr="00A356CE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  <w:lang w:val="en-US"/>
        </w:rPr>
        <w:t>A</w:t>
      </w:r>
      <w:r w:rsidRPr="00A356CE">
        <w:rPr>
          <w:rFonts w:ascii="Cambria Math" w:hAnsi="Cambria Math"/>
          <w:sz w:val="28"/>
          <w:szCs w:val="28"/>
          <w:vertAlign w:val="subscript"/>
        </w:rPr>
        <w:t>1</w:t>
      </w:r>
      <w:r>
        <w:rPr>
          <w:rFonts w:ascii="Cambria Math" w:hAnsi="Cambria Math"/>
          <w:sz w:val="28"/>
          <w:szCs w:val="28"/>
          <w:lang w:val="en-US"/>
        </w:rPr>
        <w:t>BC</w:t>
      </w:r>
      <w:r>
        <w:rPr>
          <w:rFonts w:ascii="Cambria Math" w:hAnsi="Cambria Math"/>
          <w:sz w:val="28"/>
          <w:szCs w:val="28"/>
        </w:rPr>
        <w:t>=∠</w:t>
      </w:r>
      <w:r>
        <w:rPr>
          <w:rFonts w:ascii="Cambria Math" w:hAnsi="Cambria Math"/>
          <w:sz w:val="28"/>
          <w:szCs w:val="28"/>
          <w:lang w:val="en-US"/>
        </w:rPr>
        <w:t>A</w:t>
      </w:r>
      <w:r w:rsidRPr="00A356CE">
        <w:rPr>
          <w:rFonts w:ascii="Cambria Math" w:hAnsi="Cambria Math"/>
          <w:sz w:val="28"/>
          <w:szCs w:val="28"/>
        </w:rPr>
        <w:t xml:space="preserve">, </w:t>
      </w:r>
      <w:r>
        <w:rPr>
          <w:rFonts w:ascii="Cambria Math" w:hAnsi="Cambria Math"/>
          <w:sz w:val="28"/>
          <w:szCs w:val="28"/>
        </w:rPr>
        <w:t xml:space="preserve">так как эти углы измеряются половиной дуги </w:t>
      </w:r>
      <w:r>
        <w:rPr>
          <w:rFonts w:ascii="Cambria Math" w:hAnsi="Cambria Math"/>
          <w:sz w:val="28"/>
          <w:szCs w:val="28"/>
          <w:lang w:val="en-US"/>
        </w:rPr>
        <w:t>BC</w:t>
      </w:r>
      <w:r w:rsidRPr="00A356CE">
        <w:rPr>
          <w:rFonts w:ascii="Cambria Math" w:hAnsi="Cambria Math"/>
          <w:sz w:val="28"/>
          <w:szCs w:val="28"/>
        </w:rPr>
        <w:t>.</w:t>
      </w:r>
      <w:r>
        <w:rPr>
          <w:rFonts w:ascii="Cambria Math" w:hAnsi="Cambria Math"/>
          <w:sz w:val="28"/>
          <w:szCs w:val="28"/>
        </w:rPr>
        <w:t xml:space="preserve"> Поэтому</w:t>
      </w:r>
    </w:p>
    <w:p w:rsidR="00613D7F" w:rsidRPr="00A356CE" w:rsidRDefault="00613D7F" w:rsidP="00B51688">
      <w:pPr>
        <w:tabs>
          <w:tab w:val="left" w:pos="0"/>
          <w:tab w:val="left" w:pos="9030"/>
        </w:tabs>
        <w:spacing w:after="0" w:line="240" w:lineRule="auto"/>
        <w:ind w:right="-285" w:firstLine="567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219" type="#_x0000_t75" style="width:87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73378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673378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ПЂ-2в€ A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0" o:title="" chromakey="white"/>
          </v:shape>
        </w:pict>
      </w:r>
    </w:p>
    <w:p w:rsidR="00613D7F" w:rsidRDefault="00613D7F" w:rsidP="00B51688">
      <w:pPr>
        <w:tabs>
          <w:tab w:val="left" w:pos="0"/>
          <w:tab w:val="left" w:pos="9030"/>
        </w:tabs>
        <w:spacing w:after="0" w:line="240" w:lineRule="auto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Аналогично доказывается, что</w:t>
      </w:r>
    </w:p>
    <w:p w:rsidR="00613D7F" w:rsidRPr="00A356CE" w:rsidRDefault="00613D7F" w:rsidP="00B51688">
      <w:pPr>
        <w:tabs>
          <w:tab w:val="left" w:pos="0"/>
          <w:tab w:val="left" w:pos="9030"/>
        </w:tabs>
        <w:spacing w:after="0" w:line="240" w:lineRule="auto"/>
        <w:ind w:right="-285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220" type="#_x0000_t75" style="width:173.2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21373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2137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ПЂ-2в€ B, в€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ПЂ-2в€ C.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1" o:title="" chromakey="white"/>
          </v:shape>
        </w:pict>
      </w:r>
    </w:p>
    <w:p w:rsidR="00613D7F" w:rsidRDefault="00613D7F" w:rsidP="00B51688">
      <w:pPr>
        <w:tabs>
          <w:tab w:val="left" w:pos="0"/>
          <w:tab w:val="left" w:pos="9030"/>
        </w:tabs>
        <w:spacing w:after="0" w:line="240" w:lineRule="auto"/>
        <w:ind w:right="-2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эти равенства и результат задачи 1, получаем, что углы тангенциального и ортоцентрического треугольников равны и, следовательно, эти треугольники подобны.</w:t>
      </w:r>
    </w:p>
    <w:p w:rsidR="00613D7F" w:rsidRDefault="00613D7F" w:rsidP="00A356CE">
      <w:pPr>
        <w:tabs>
          <w:tab w:val="left" w:pos="0"/>
          <w:tab w:val="left" w:pos="9030"/>
        </w:tabs>
        <w:spacing w:line="240" w:lineRule="auto"/>
        <w:ind w:right="-2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для тангенциального треугольника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треугольник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 является треугольником проекций относительно центра вписанной окружности (первый треугольник проекций), а его ортотреугольник относительно точки О (второй треугольник проекций для</w:t>
      </w:r>
      <w:r w:rsidRPr="00EC18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) подобен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10D77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, то получаем следующий результат.</w:t>
      </w:r>
    </w:p>
    <w:p w:rsidR="00613D7F" w:rsidRDefault="00613D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Default="00613D7F" w:rsidP="00EC18FE">
      <w:pPr>
        <w:tabs>
          <w:tab w:val="left" w:pos="0"/>
          <w:tab w:val="left" w:pos="9030"/>
        </w:tabs>
        <w:spacing w:after="0" w:line="240" w:lineRule="auto"/>
        <w:ind w:right="-2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26.</w:t>
      </w:r>
      <w:r>
        <w:rPr>
          <w:rFonts w:ascii="Times New Roman" w:hAnsi="Times New Roman"/>
          <w:sz w:val="28"/>
          <w:szCs w:val="28"/>
        </w:rPr>
        <w:t xml:space="preserve"> Второй треугольник проекций для любого треугольника относительно центра вписанной окружности подобен ему. </w:t>
      </w:r>
    </w:p>
    <w:p w:rsidR="00613D7F" w:rsidRDefault="00613D7F" w:rsidP="00EC18FE">
      <w:pPr>
        <w:tabs>
          <w:tab w:val="left" w:pos="0"/>
          <w:tab w:val="left" w:pos="9030"/>
        </w:tabs>
        <w:spacing w:after="0" w:line="240" w:lineRule="auto"/>
        <w:ind w:right="-2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Выразим площадь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 через площадь тангенциального треугольника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. Учитывая сказанное выше и, используя формулу (27), находим</w:t>
      </w:r>
    </w:p>
    <w:p w:rsidR="00613D7F" w:rsidRPr="00C339DE" w:rsidRDefault="00613D7F" w:rsidP="00EC18FE">
      <w:pPr>
        <w:tabs>
          <w:tab w:val="left" w:pos="6521"/>
          <w:tab w:val="left" w:pos="9030"/>
          <w:tab w:val="left" w:pos="9356"/>
        </w:tabs>
        <w:spacing w:line="240" w:lineRule="auto"/>
        <w:ind w:left="1558" w:right="140" w:hanging="142"/>
        <w:jc w:val="center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21" type="#_x0000_t75" style="width:275.2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374AB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374A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sub&gt;&lt;/m:s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T&lt;/m:t&gt;&lt;/m:r&gt;&lt;/m:sub&gt;&lt;/m:s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func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22" type="#_x0000_t75" style="width:275.2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374AB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374A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sub&gt;&lt;/m:s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T&lt;/m:t&gt;&lt;/m:r&gt;&lt;/m:sub&gt;&lt;/m:s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func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EC18FE">
        <w:rPr>
          <w:rFonts w:ascii="Times New Roman" w:hAnsi="Times New Roman"/>
          <w:sz w:val="28"/>
          <w:szCs w:val="28"/>
        </w:rPr>
        <w:t xml:space="preserve">         </w:t>
      </w:r>
      <w:r w:rsidRPr="00EC18FE">
        <w:rPr>
          <w:rFonts w:ascii="Times New Roman" w:hAnsi="Times New Roman"/>
          <w:b/>
          <w:sz w:val="28"/>
          <w:szCs w:val="28"/>
        </w:rPr>
        <w:t>(44)</w:t>
      </w:r>
    </w:p>
    <w:p w:rsidR="00613D7F" w:rsidRDefault="00613D7F" w:rsidP="00EC18FE">
      <w:pPr>
        <w:tabs>
          <w:tab w:val="left" w:pos="6521"/>
          <w:tab w:val="left" w:pos="9030"/>
          <w:tab w:val="left" w:pos="9356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Отсюда и из формулы (26) получаем формулу (32).</w:t>
      </w:r>
    </w:p>
    <w:p w:rsidR="00613D7F" w:rsidRDefault="00613D7F" w:rsidP="00EC18FE">
      <w:pPr>
        <w:tabs>
          <w:tab w:val="left" w:pos="6521"/>
          <w:tab w:val="left" w:pos="9030"/>
          <w:tab w:val="left" w:pos="9356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Отметим, что формула (32) допускает следующее обобщение.</w:t>
      </w:r>
    </w:p>
    <w:p w:rsidR="00613D7F" w:rsidRDefault="00613D7F" w:rsidP="00EC18FE">
      <w:pPr>
        <w:tabs>
          <w:tab w:val="left" w:pos="6521"/>
          <w:tab w:val="left" w:pos="9030"/>
          <w:tab w:val="left" w:pos="9356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27.</w:t>
      </w:r>
      <w:r>
        <w:rPr>
          <w:rFonts w:ascii="Times New Roman" w:hAnsi="Times New Roman"/>
          <w:sz w:val="28"/>
          <w:szCs w:val="28"/>
        </w:rPr>
        <w:t xml:space="preserve"> Доказать, что</w:t>
      </w:r>
    </w:p>
    <w:p w:rsidR="00613D7F" w:rsidRPr="00BB780D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left="4248" w:right="140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23" type="#_x0000_t75" style="width:60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33250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3325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p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1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24" type="#_x0000_t75" style="width:60pt;height:1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33250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933250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p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1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BB780D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Pr="00BB780D">
        <w:rPr>
          <w:rFonts w:ascii="Times New Roman" w:hAnsi="Times New Roman"/>
          <w:b/>
          <w:sz w:val="28"/>
          <w:szCs w:val="28"/>
        </w:rPr>
        <w:t xml:space="preserve">                        (45)</w:t>
      </w: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780D">
        <w:rPr>
          <w:rFonts w:ascii="Times New Roman" w:hAnsi="Times New Roman"/>
          <w:sz w:val="28"/>
          <w:szCs w:val="28"/>
          <w:vertAlign w:val="subscript"/>
        </w:rPr>
        <w:t>1</w:t>
      </w:r>
      <w:r w:rsidRPr="00BB780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площадь треугольника, вписанного в данный треугольник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, а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780D">
        <w:rPr>
          <w:rFonts w:ascii="Times New Roman" w:hAnsi="Times New Roman"/>
          <w:sz w:val="28"/>
          <w:szCs w:val="28"/>
          <w:vertAlign w:val="subscript"/>
        </w:rPr>
        <w:t>2</w:t>
      </w:r>
      <w:r w:rsidRPr="00BB78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BB78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площадь треугольника, описанного вокруг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 так, что стороны его параллельны вписанному треугольнику [4].</w:t>
      </w: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0"/>
          <w:szCs w:val="30"/>
        </w:rPr>
        <w:t>12.10.</w:t>
      </w:r>
      <w:r>
        <w:rPr>
          <w:rFonts w:ascii="Times New Roman" w:hAnsi="Times New Roman"/>
          <w:b/>
          <w:sz w:val="28"/>
          <w:szCs w:val="28"/>
        </w:rPr>
        <w:t xml:space="preserve"> Треугольники, связанные с биссектрисами.</w:t>
      </w: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Вывод формулы (24):</w:t>
      </w: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Pr="004C28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225" type="#_x0000_t75" style="width:290.25pt;height:174pt;visibility:visible">
            <v:imagedata r:id="rId144" o:title="" croptop="5600f" cropbottom="11325f" cropleft="5203f" cropright="2302f"/>
          </v:shape>
        </w:pict>
      </w: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4</w:t>
      </w: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Имеем (рис.4)</w:t>
      </w: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left="3540" w:right="140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26" type="#_x0000_t75" style="width:143.2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514F8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514F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-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)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27" type="#_x0000_t75" style="width:143.2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514F8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514F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-(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)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339DE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C339DE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  <w:lang w:val="en-US"/>
        </w:rPr>
        <w:t>a</w:t>
      </w:r>
      <w:r w:rsidRPr="00C339DE">
        <w:rPr>
          <w:rFonts w:ascii="Times New Roman" w:hAnsi="Times New Roman"/>
          <w:b/>
          <w:sz w:val="28"/>
          <w:szCs w:val="28"/>
        </w:rPr>
        <w:t>)</w:t>
      </w:r>
    </w:p>
    <w:p w:rsidR="00613D7F" w:rsidRPr="00BB1BB1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left="3540" w:right="140"/>
        <w:rPr>
          <w:rFonts w:ascii="Times New Roman" w:hAnsi="Times New Roman"/>
          <w:b/>
          <w:i/>
          <w:sz w:val="28"/>
          <w:szCs w:val="28"/>
        </w:rPr>
      </w:pPr>
    </w:p>
    <w:p w:rsidR="00613D7F" w:rsidRDefault="00613D7F" w:rsidP="00BB780D">
      <w:pPr>
        <w:tabs>
          <w:tab w:val="left" w:pos="6521"/>
          <w:tab w:val="left" w:pos="9030"/>
          <w:tab w:val="left" w:pos="9356"/>
        </w:tabs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</w:t>
      </w:r>
      <w:r w:rsidRPr="00BB78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780D">
        <w:rPr>
          <w:rFonts w:ascii="Times New Roman" w:hAnsi="Times New Roman"/>
          <w:sz w:val="28"/>
          <w:szCs w:val="28"/>
          <w:vertAlign w:val="subscript"/>
        </w:rPr>
        <w:t>1</w:t>
      </w:r>
      <w:r w:rsidRPr="00BB780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780D">
        <w:rPr>
          <w:rFonts w:ascii="Times New Roman" w:hAnsi="Times New Roman"/>
          <w:sz w:val="28"/>
          <w:szCs w:val="28"/>
          <w:vertAlign w:val="subscript"/>
        </w:rPr>
        <w:t>2</w:t>
      </w:r>
      <w:r w:rsidRPr="00BB780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780D">
        <w:rPr>
          <w:rFonts w:ascii="Times New Roman" w:hAnsi="Times New Roman"/>
          <w:sz w:val="28"/>
          <w:szCs w:val="28"/>
          <w:vertAlign w:val="subscript"/>
        </w:rPr>
        <w:t>3</w:t>
      </w:r>
      <w:r w:rsidRPr="00BB780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соответственно площади треугольников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B1BB1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BC</w:t>
      </w:r>
      <w:r w:rsidRPr="00BB1BB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B1BB1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BB1BB1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BB1B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BB1BB1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AC</w:t>
      </w:r>
      <w:r w:rsidRPr="00BB1BB1">
        <w:rPr>
          <w:rFonts w:ascii="Times New Roman" w:hAnsi="Times New Roman"/>
          <w:sz w:val="28"/>
          <w:szCs w:val="28"/>
          <w:vertAlign w:val="subscript"/>
        </w:rPr>
        <w:t>1</w:t>
      </w:r>
      <w:r w:rsidRPr="00BB1BB1">
        <w:rPr>
          <w:rFonts w:ascii="Times New Roman" w:hAnsi="Times New Roman"/>
          <w:sz w:val="28"/>
          <w:szCs w:val="28"/>
        </w:rPr>
        <w:t>.</w:t>
      </w:r>
    </w:p>
    <w:p w:rsidR="00613D7F" w:rsidRDefault="00613D7F" w:rsidP="00BB1BB1">
      <w:pPr>
        <w:tabs>
          <w:tab w:val="left" w:pos="6521"/>
          <w:tab w:val="left" w:pos="9030"/>
          <w:tab w:val="left" w:pos="9356"/>
        </w:tabs>
        <w:spacing w:after="0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формулу (3), далее находим</w:t>
      </w:r>
    </w:p>
    <w:p w:rsidR="00613D7F" w:rsidRDefault="00613D7F" w:rsidP="00BB1BB1">
      <w:pPr>
        <w:tabs>
          <w:tab w:val="left" w:pos="6521"/>
          <w:tab w:val="left" w:pos="9030"/>
          <w:tab w:val="left" w:pos="9356"/>
        </w:tabs>
        <w:spacing w:after="0"/>
        <w:ind w:left="2124" w:right="140"/>
        <w:rPr>
          <w:rFonts w:ascii="Times New Roman" w:hAnsi="Times New Roman"/>
          <w:b/>
          <w:i/>
          <w:sz w:val="32"/>
          <w:szCs w:val="32"/>
        </w:rPr>
      </w:pPr>
      <w:r w:rsidRPr="004C28B3">
        <w:rPr>
          <w:rFonts w:ascii="Times New Roman" w:hAnsi="Times New Roman"/>
          <w:b/>
          <w:sz w:val="32"/>
          <w:szCs w:val="32"/>
        </w:rPr>
        <w:fldChar w:fldCharType="begin"/>
      </w:r>
      <w:r w:rsidRPr="004C28B3">
        <w:rPr>
          <w:rFonts w:ascii="Times New Roman" w:hAnsi="Times New Roman"/>
          <w:b/>
          <w:sz w:val="32"/>
          <w:szCs w:val="32"/>
        </w:rPr>
        <w:instrText xml:space="preserve"> QUOTE </w:instrText>
      </w:r>
      <w:r w:rsidRPr="004C28B3">
        <w:pict>
          <v:shape id="_x0000_i1228" type="#_x0000_t75" style="width:327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75724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75724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Г—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a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,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Г—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b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, 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3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Г—A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c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b/>
          <w:sz w:val="32"/>
          <w:szCs w:val="32"/>
        </w:rPr>
        <w:fldChar w:fldCharType="separate"/>
      </w:r>
      <w:r w:rsidRPr="004C28B3">
        <w:pict>
          <v:shape id="_x0000_i1229" type="#_x0000_t75" style="width:327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75724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75724&quot;&gt;&lt;m:oMathPara&gt;&lt;m:oMath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Г—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a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,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2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Г—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b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, 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3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S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Г—A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c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4C28B3">
        <w:rPr>
          <w:rFonts w:ascii="Times New Roman" w:hAnsi="Times New Roman"/>
          <w:b/>
          <w:sz w:val="32"/>
          <w:szCs w:val="32"/>
        </w:rPr>
        <w:fldChar w:fldCharType="end"/>
      </w:r>
      <w:r w:rsidRPr="00BB1BB1">
        <w:rPr>
          <w:rFonts w:ascii="Times New Roman" w:hAnsi="Times New Roman"/>
          <w:b/>
          <w:i/>
          <w:sz w:val="32"/>
          <w:szCs w:val="32"/>
        </w:rPr>
        <w:t xml:space="preserve">             </w:t>
      </w:r>
    </w:p>
    <w:p w:rsidR="00613D7F" w:rsidRPr="00C339DE" w:rsidRDefault="00613D7F" w:rsidP="00BB1BB1">
      <w:pPr>
        <w:tabs>
          <w:tab w:val="left" w:pos="6521"/>
          <w:tab w:val="left" w:pos="9030"/>
          <w:tab w:val="left" w:pos="9356"/>
        </w:tabs>
        <w:spacing w:after="0"/>
        <w:ind w:left="2124" w:right="140"/>
        <w:rPr>
          <w:rFonts w:ascii="Times New Roman" w:hAnsi="Times New Roman"/>
          <w:b/>
          <w:i/>
          <w:sz w:val="32"/>
          <w:szCs w:val="32"/>
        </w:rPr>
      </w:pPr>
      <w:r w:rsidRPr="00BB1BB1">
        <w:rPr>
          <w:rFonts w:ascii="Times New Roman" w:hAnsi="Times New Roman"/>
          <w:b/>
          <w:i/>
          <w:sz w:val="32"/>
          <w:szCs w:val="32"/>
        </w:rPr>
        <w:t xml:space="preserve">                 </w:t>
      </w:r>
    </w:p>
    <w:p w:rsidR="00613D7F" w:rsidRDefault="00613D7F" w:rsidP="00BB1BB1">
      <w:pPr>
        <w:tabs>
          <w:tab w:val="left" w:pos="6521"/>
          <w:tab w:val="left" w:pos="9030"/>
          <w:tab w:val="left" w:pos="9356"/>
        </w:tabs>
        <w:spacing w:after="0"/>
        <w:ind w:right="140"/>
        <w:rPr>
          <w:rFonts w:ascii="Times New Roman" w:hAnsi="Times New Roman"/>
          <w:sz w:val="28"/>
          <w:szCs w:val="28"/>
        </w:rPr>
      </w:pPr>
      <w:r w:rsidRPr="00BB1BB1">
        <w:rPr>
          <w:rFonts w:ascii="Times New Roman" w:hAnsi="Times New Roman"/>
          <w:b/>
          <w:i/>
          <w:sz w:val="32"/>
          <w:szCs w:val="32"/>
        </w:rPr>
        <w:t xml:space="preserve">   </w:t>
      </w:r>
      <w:r>
        <w:rPr>
          <w:rFonts w:ascii="Times New Roman" w:hAnsi="Times New Roman"/>
          <w:sz w:val="28"/>
          <w:szCs w:val="28"/>
        </w:rPr>
        <w:t>Из (а) с учетом этих соотношений получим</w:t>
      </w:r>
    </w:p>
    <w:p w:rsidR="00613D7F" w:rsidRDefault="00613D7F" w:rsidP="00BB1BB1">
      <w:pPr>
        <w:tabs>
          <w:tab w:val="left" w:pos="6521"/>
          <w:tab w:val="left" w:pos="9030"/>
          <w:tab w:val="left" w:pos="9356"/>
        </w:tabs>
        <w:spacing w:after="0"/>
        <w:ind w:right="140"/>
        <w:rPr>
          <w:rFonts w:ascii="Times New Roman" w:hAnsi="Times New Roman"/>
          <w:sz w:val="28"/>
          <w:szCs w:val="28"/>
        </w:rPr>
      </w:pPr>
    </w:p>
    <w:p w:rsidR="00613D7F" w:rsidRDefault="00613D7F" w:rsidP="000A5FA4">
      <w:pPr>
        <w:tabs>
          <w:tab w:val="left" w:pos="6521"/>
          <w:tab w:val="left" w:pos="9030"/>
          <w:tab w:val="left" w:pos="9356"/>
        </w:tabs>
        <w:spacing w:after="0"/>
        <w:ind w:left="2268" w:right="140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b/>
          <w:sz w:val="28"/>
          <w:szCs w:val="28"/>
        </w:rPr>
        <w:fldChar w:fldCharType="begin"/>
      </w:r>
      <w:r w:rsidRPr="004C28B3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Pr="004C28B3">
        <w:pict>
          <v:shape id="_x0000_i1230" type="#_x0000_t75" style="width:313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351A2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351A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L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S&lt;/m:t&gt;&lt;/m:r&gt;&lt;m:d&gt;&lt;m:d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d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Г—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a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Г—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b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Г—A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c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b/>
          <w:sz w:val="28"/>
          <w:szCs w:val="28"/>
        </w:rPr>
        <w:fldChar w:fldCharType="separate"/>
      </w:r>
      <w:r w:rsidRPr="004C28B3">
        <w:pict>
          <v:shape id="_x0000_i1231" type="#_x0000_t75" style="width:313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351A2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E351A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w:lang w:val=&quot;EN-US&quot;/&gt;&lt;/w:rPr&gt;&lt;m:t&gt;S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L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=S&lt;/m:t&gt;&lt;/m:r&gt;&lt;m:d&gt;&lt;m:dPr&gt;&lt;m:ctrl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/m:ctrlPr&gt;&lt;/m:d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8&quot;/&gt;&lt;w:sz-cs w:val=&quot;28&quot;/&gt;&lt;/w:rPr&gt;&lt;m:t&gt;1-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Г—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a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Г—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b&lt;/m:t&gt;&lt;/m:r&gt;&lt;/m:den&gt;&lt;/m:f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fPr&gt;&lt;m:num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A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Г—A&lt;/m:t&gt;&lt;/m:r&gt;&lt;m:sSub&gt;&lt;m:sSubPr&gt;&lt;m:ctrl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/m:ctrlPr&gt;&lt;/m:sSub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C&lt;/m:t&gt;&lt;/m:r&gt;&lt;/m:e&gt;&lt;m:sub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1&lt;/m:t&gt;&lt;/m:r&gt;&lt;/m:sub&gt;&lt;/m:sSub&gt;&lt;/m:num&gt;&lt;m:den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32&quot;/&gt;&lt;w:sz-cs w:val=&quot;32&quot;/&gt;&lt;/w:rPr&gt;&lt;m:t&gt;bc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4C28B3">
        <w:rPr>
          <w:rFonts w:ascii="Times New Roman" w:hAnsi="Times New Roman"/>
          <w:b/>
          <w:sz w:val="28"/>
          <w:szCs w:val="28"/>
        </w:rPr>
        <w:fldChar w:fldCharType="end"/>
      </w:r>
      <w:r w:rsidRPr="000A5FA4">
        <w:rPr>
          <w:rFonts w:ascii="Times New Roman" w:hAnsi="Times New Roman"/>
          <w:b/>
          <w:i/>
          <w:sz w:val="28"/>
          <w:szCs w:val="28"/>
        </w:rPr>
        <w:t xml:space="preserve">               </w:t>
      </w:r>
      <w:r w:rsidRPr="000A5FA4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б)</w:t>
      </w:r>
    </w:p>
    <w:p w:rsidR="00613D7F" w:rsidRDefault="00613D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13D7F" w:rsidRDefault="00613D7F" w:rsidP="00F00CA7">
      <w:pPr>
        <w:tabs>
          <w:tab w:val="left" w:pos="6521"/>
          <w:tab w:val="left" w:pos="9030"/>
          <w:tab w:val="left" w:pos="9356"/>
        </w:tabs>
        <w:spacing w:after="0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свойству биссектрисы внутреннего угла имеем</w:t>
      </w:r>
    </w:p>
    <w:p w:rsidR="00613D7F" w:rsidRPr="00F00CA7" w:rsidRDefault="00613D7F" w:rsidP="00F00CA7">
      <w:pPr>
        <w:tabs>
          <w:tab w:val="left" w:pos="6521"/>
          <w:tab w:val="left" w:pos="9030"/>
          <w:tab w:val="left" w:pos="9356"/>
        </w:tabs>
        <w:spacing w:after="0"/>
        <w:ind w:right="140" w:firstLine="567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232" type="#_x0000_t75" style="width:71.2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5130A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5130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-B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</w:p>
    <w:p w:rsidR="00613D7F" w:rsidRDefault="00613D7F" w:rsidP="00F00CA7">
      <w:pPr>
        <w:tabs>
          <w:tab w:val="left" w:pos="6521"/>
          <w:tab w:val="left" w:pos="9030"/>
          <w:tab w:val="left" w:pos="9356"/>
        </w:tabs>
        <w:spacing w:after="0"/>
        <w:ind w:right="140" w:firstLine="56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Откуда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33" type="#_x0000_t75" style="width:13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2354A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2354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b=ac-aГ—B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34" type="#_x0000_t75" style="width:131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2354A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2354A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b=ac-aГ—B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,     </w:t>
      </w:r>
      <w:r w:rsidRPr="00F00CA7">
        <w:rPr>
          <w:rFonts w:ascii="Times New Roman" w:hAnsi="Times New Roman"/>
          <w:i/>
          <w:sz w:val="28"/>
          <w:szCs w:val="28"/>
        </w:rPr>
        <w:t>т.е.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35" type="#_x0000_t75" style="width:67.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04B2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E04B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+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36" type="#_x0000_t75" style="width:67.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04B2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E04B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+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F00CA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  аналогично,</w:t>
      </w:r>
    </w:p>
    <w:p w:rsidR="00613D7F" w:rsidRPr="00F00CA7" w:rsidRDefault="00613D7F" w:rsidP="00F00CA7">
      <w:pPr>
        <w:tabs>
          <w:tab w:val="left" w:pos="6521"/>
          <w:tab w:val="left" w:pos="9030"/>
          <w:tab w:val="left" w:pos="9356"/>
        </w:tabs>
        <w:spacing w:after="0"/>
        <w:ind w:right="140" w:firstLine="567"/>
        <w:rPr>
          <w:rFonts w:ascii="Times New Roman" w:hAnsi="Times New Roman"/>
          <w:sz w:val="28"/>
          <w:szCs w:val="28"/>
          <w:lang w:val="en-US"/>
        </w:rPr>
      </w:pPr>
    </w:p>
    <w:p w:rsidR="00613D7F" w:rsidRPr="00F00CA7" w:rsidRDefault="00613D7F" w:rsidP="00F00CA7">
      <w:pPr>
        <w:tabs>
          <w:tab w:val="left" w:pos="6521"/>
          <w:tab w:val="left" w:pos="9030"/>
          <w:tab w:val="left" w:pos="9356"/>
        </w:tabs>
        <w:spacing w:after="0"/>
        <w:ind w:right="140" w:firstLine="567"/>
        <w:rPr>
          <w:rFonts w:ascii="Times New Roman" w:hAnsi="Times New Roman"/>
          <w:i/>
          <w:sz w:val="28"/>
          <w:szCs w:val="28"/>
          <w:lang w:val="en-US"/>
        </w:rPr>
      </w:pPr>
      <w:r w:rsidRPr="004C28B3">
        <w:pict>
          <v:shape id="_x0000_i1237" type="#_x0000_t75" style="width:217.5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261F7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261F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 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 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+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1" o:title="" chromakey="white"/>
          </v:shape>
        </w:pict>
      </w:r>
    </w:p>
    <w:p w:rsidR="00613D7F" w:rsidRDefault="00613D7F" w:rsidP="00F00CA7">
      <w:pPr>
        <w:tabs>
          <w:tab w:val="left" w:pos="8415"/>
        </w:tabs>
        <w:spacing w:after="0"/>
        <w:ind w:left="2410" w:right="140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38" type="#_x0000_t75" style="width:153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800BE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800BE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c&lt;/m:t&gt;&lt;/m:r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, 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c&lt;/m:t&gt;&lt;/m:r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39" type="#_x0000_t75" style="width:153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800BE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800BE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c&lt;/m:t&gt;&lt;/m:r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, 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c&lt;/m:t&gt;&lt;/m:r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F00CA7">
        <w:rPr>
          <w:rFonts w:ascii="Times New Roman" w:hAnsi="Times New Roman"/>
          <w:i/>
          <w:sz w:val="28"/>
          <w:szCs w:val="28"/>
        </w:rPr>
        <w:t xml:space="preserve">             </w:t>
      </w:r>
      <w:r w:rsidRPr="00F00CA7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 xml:space="preserve">    </w:t>
      </w:r>
      <w:r w:rsidRPr="00F00CA7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в)</w:t>
      </w:r>
    </w:p>
    <w:p w:rsidR="00613D7F" w:rsidRDefault="00613D7F" w:rsidP="00F00CA7">
      <w:pPr>
        <w:tabs>
          <w:tab w:val="left" w:pos="8415"/>
        </w:tabs>
        <w:spacing w:after="0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Подставляя эти выражения в (б), после преобразований получим</w:t>
      </w:r>
    </w:p>
    <w:p w:rsidR="00613D7F" w:rsidRPr="00EE1AEB" w:rsidRDefault="00613D7F" w:rsidP="00F00CA7">
      <w:pPr>
        <w:tabs>
          <w:tab w:val="left" w:pos="8415"/>
        </w:tabs>
        <w:spacing w:after="0"/>
        <w:ind w:right="140" w:firstLine="567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240" type="#_x0000_t75" style="width:180.7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D93FCB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93FC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SГ—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ab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(a+b)(a+c)(b+c)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3" o:title="" chromakey="white"/>
          </v:shape>
        </w:pict>
      </w:r>
    </w:p>
    <w:p w:rsidR="00613D7F" w:rsidRDefault="00613D7F" w:rsidP="00F00CA7">
      <w:pPr>
        <w:tabs>
          <w:tab w:val="left" w:pos="8415"/>
        </w:tabs>
        <w:spacing w:after="0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Откуда и следует формула (24).</w:t>
      </w:r>
    </w:p>
    <w:p w:rsidR="00613D7F" w:rsidRDefault="00613D7F" w:rsidP="00EE1AEB">
      <w:pPr>
        <w:tabs>
          <w:tab w:val="left" w:pos="8415"/>
        </w:tabs>
        <w:spacing w:after="0"/>
        <w:ind w:right="14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Вывод формулы (23).</w:t>
      </w:r>
    </w:p>
    <w:p w:rsidR="00613D7F" w:rsidRDefault="00613D7F" w:rsidP="00EE1AEB">
      <w:pPr>
        <w:tabs>
          <w:tab w:val="left" w:pos="8415"/>
        </w:tabs>
        <w:spacing w:after="0"/>
        <w:ind w:right="140"/>
        <w:rPr>
          <w:rFonts w:ascii="Times New Roman" w:hAnsi="Times New Roman"/>
          <w:b/>
          <w:i/>
          <w:sz w:val="28"/>
          <w:szCs w:val="28"/>
        </w:rPr>
      </w:pPr>
    </w:p>
    <w:p w:rsidR="00613D7F" w:rsidRDefault="00613D7F" w:rsidP="00EE1AEB">
      <w:pPr>
        <w:tabs>
          <w:tab w:val="left" w:pos="8415"/>
        </w:tabs>
        <w:spacing w:after="0"/>
        <w:ind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Рис.5</w:t>
      </w:r>
    </w:p>
    <w:p w:rsidR="00613D7F" w:rsidRDefault="00613D7F" w:rsidP="00EE1AEB">
      <w:pPr>
        <w:tabs>
          <w:tab w:val="left" w:pos="8415"/>
        </w:tabs>
        <w:spacing w:after="0"/>
        <w:ind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4C28B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2" o:spid="_x0000_i1241" type="#_x0000_t75" style="width:261.75pt;height:172.5pt;visibility:visible">
            <v:imagedata r:id="rId154" o:title="" croptop="6011f" cropbottom="6274f" cropleft="1834f" cropright="2711f"/>
          </v:shape>
        </w:pict>
      </w:r>
    </w:p>
    <w:p w:rsidR="00613D7F" w:rsidRDefault="00613D7F" w:rsidP="00EE1AEB">
      <w:pPr>
        <w:tabs>
          <w:tab w:val="left" w:pos="8415"/>
        </w:tabs>
        <w:spacing w:after="0"/>
        <w:ind w:right="140"/>
        <w:rPr>
          <w:rFonts w:ascii="Times New Roman" w:hAnsi="Times New Roman"/>
          <w:b/>
          <w:sz w:val="28"/>
          <w:szCs w:val="28"/>
        </w:rPr>
      </w:pPr>
    </w:p>
    <w:p w:rsidR="00613D7F" w:rsidRDefault="00613D7F" w:rsidP="00EE1AEB">
      <w:pPr>
        <w:tabs>
          <w:tab w:val="left" w:pos="8415"/>
        </w:tabs>
        <w:spacing w:after="0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силу теоремы косинусов (рис. 5) имеем</w:t>
      </w:r>
    </w:p>
    <w:p w:rsidR="00613D7F" w:rsidRDefault="00613D7F" w:rsidP="00EE1AEB">
      <w:pPr>
        <w:tabs>
          <w:tab w:val="left" w:pos="8415"/>
        </w:tabs>
        <w:spacing w:after="0"/>
        <w:ind w:right="140" w:firstLine="567"/>
        <w:rPr>
          <w:rFonts w:ascii="Times New Roman" w:hAnsi="Times New Roman"/>
          <w:sz w:val="28"/>
          <w:szCs w:val="28"/>
        </w:rPr>
      </w:pPr>
    </w:p>
    <w:p w:rsidR="00613D7F" w:rsidRPr="0097431B" w:rsidRDefault="00613D7F" w:rsidP="00EE1AEB">
      <w:pPr>
        <w:tabs>
          <w:tab w:val="left" w:pos="8415"/>
        </w:tabs>
        <w:spacing w:after="0"/>
        <w:ind w:right="140" w:firstLine="567"/>
        <w:rPr>
          <w:rFonts w:ascii="Times New Roman" w:hAnsi="Times New Roman"/>
          <w:sz w:val="28"/>
          <w:szCs w:val="28"/>
        </w:rPr>
      </w:pPr>
      <w:r w:rsidRPr="004C28B3">
        <w:pict>
          <v:shape id="_x0000_i1242" type="#_x0000_t75" style="width:114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27E41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27E41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b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</w:p>
    <w:p w:rsidR="00613D7F" w:rsidRPr="00EE1AEB" w:rsidRDefault="00613D7F" w:rsidP="00EE1AEB">
      <w:pPr>
        <w:tabs>
          <w:tab w:val="left" w:pos="8415"/>
        </w:tabs>
        <w:spacing w:after="0"/>
        <w:ind w:right="140" w:firstLine="567"/>
        <w:rPr>
          <w:rFonts w:ascii="Times New Roman" w:hAnsi="Times New Roman"/>
          <w:sz w:val="28"/>
          <w:szCs w:val="28"/>
          <w:lang w:val="en-US"/>
        </w:rPr>
      </w:pPr>
    </w:p>
    <w:p w:rsidR="00613D7F" w:rsidRDefault="00613D7F" w:rsidP="00EE1AEB">
      <w:pPr>
        <w:tabs>
          <w:tab w:val="left" w:pos="8415"/>
        </w:tabs>
        <w:spacing w:after="0"/>
        <w:ind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формул (2) и (3) следует, что</w:t>
      </w:r>
      <w:r w:rsidRPr="00EE1A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43" type="#_x0000_t75" style="width:216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056A5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056A5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(p-a)(p-b)(p-c)&lt;/m:t&gt;&lt;/m:r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44" type="#_x0000_t75" style="width:216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056A5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056A5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(p-a)(p-b)(p-c)&lt;/m:t&gt;&lt;/m:r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</w:t>
      </w:r>
      <w:r w:rsidRPr="00EE1AEB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г)</w:t>
      </w:r>
    </w:p>
    <w:p w:rsidR="00613D7F" w:rsidRDefault="00613D7F" w:rsidP="00EE1AEB">
      <w:pPr>
        <w:tabs>
          <w:tab w:val="left" w:pos="8415"/>
        </w:tabs>
        <w:spacing w:after="0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Далее, используя соотношение</w:t>
      </w:r>
    </w:p>
    <w:p w:rsidR="00613D7F" w:rsidRDefault="00613D7F" w:rsidP="00EE1AEB">
      <w:pPr>
        <w:tabs>
          <w:tab w:val="left" w:pos="8415"/>
        </w:tabs>
        <w:spacing w:after="0"/>
        <w:ind w:left="3402" w:right="140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45" type="#_x0000_t75" style="width:104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E7230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E7230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den&gt;&lt;/m:f&gt;&lt;/m:e&gt;&lt;/m:func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radPr&gt;&lt;m:deg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deg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1-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/m:e&gt;&lt;/m:func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46" type="#_x0000_t75" style="width:104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E7230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E7230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den&gt;&lt;/m:f&gt;&lt;/m:e&gt;&lt;/m:func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radPr&gt;&lt;m:deg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deg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1-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w:lang w:val=&quot;EN-US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A&lt;/m:t&gt;&lt;/m:r&gt;&lt;/m:e&gt;&lt;/m:func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EE1AEB">
        <w:rPr>
          <w:rFonts w:ascii="Times New Roman" w:hAnsi="Times New Roman"/>
          <w:i/>
          <w:sz w:val="28"/>
          <w:szCs w:val="28"/>
        </w:rPr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Pr="00EE1AEB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д)</w:t>
      </w:r>
    </w:p>
    <w:p w:rsidR="00613D7F" w:rsidRDefault="00613D7F" w:rsidP="00033799">
      <w:pPr>
        <w:tabs>
          <w:tab w:val="left" w:pos="8415"/>
        </w:tabs>
        <w:spacing w:after="0"/>
        <w:ind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>- острый угол), получаем</w:t>
      </w:r>
      <w:r w:rsidRPr="00EE1AEB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28B3">
        <w:rPr>
          <w:rFonts w:ascii="Times New Roman" w:hAnsi="Times New Roman"/>
          <w:sz w:val="32"/>
          <w:szCs w:val="32"/>
        </w:rPr>
        <w:fldChar w:fldCharType="begin"/>
      </w:r>
      <w:r w:rsidRPr="004C28B3">
        <w:rPr>
          <w:rFonts w:ascii="Times New Roman" w:hAnsi="Times New Roman"/>
          <w:sz w:val="32"/>
          <w:szCs w:val="32"/>
        </w:rPr>
        <w:instrText xml:space="preserve"> QUOTE </w:instrText>
      </w:r>
      <w:r w:rsidRPr="004C28B3">
        <w:pict>
          <v:shape id="_x0000_i1247" type="#_x0000_t75" style="width:150.75pt;height:4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C6C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C6C77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den&gt;&lt;/m:f&gt;&lt;/m:e&gt;&lt;/m:func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(p-b)(p-c)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c&lt;/m:t&gt;&lt;/m:r&gt;&lt;/m:den&gt;&lt;/m:f&gt;&lt;/m:e&gt;&lt;/m:rad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sz w:val="32"/>
          <w:szCs w:val="32"/>
        </w:rPr>
        <w:fldChar w:fldCharType="separate"/>
      </w:r>
      <w:r w:rsidRPr="004C28B3">
        <w:pict>
          <v:shape id="_x0000_i1248" type="#_x0000_t75" style="width:150.75pt;height:4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C6C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C6C77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den&gt;&lt;/m:f&gt;&lt;/m:e&gt;&lt;/m:func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(p-b)(p-c)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c&lt;/m:t&gt;&lt;/m:r&gt;&lt;/m:den&gt;&lt;/m:f&gt;&lt;/m:e&gt;&lt;/m:rad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fldChar w:fldCharType="end"/>
      </w:r>
      <w:r w:rsidRPr="0097431B">
        <w:rPr>
          <w:rFonts w:ascii="Times New Roman" w:hAnsi="Times New Roman"/>
          <w:sz w:val="32"/>
          <w:szCs w:val="32"/>
        </w:rPr>
        <w:t xml:space="preserve">  </w:t>
      </w:r>
      <w:r w:rsidRPr="00EE1AEB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EE1AEB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е)</w:t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613D7F" w:rsidRPr="00C339DE" w:rsidRDefault="00613D7F" w:rsidP="0097431B">
      <w:pPr>
        <w:tabs>
          <w:tab w:val="left" w:pos="8415"/>
        </w:tabs>
        <w:spacing w:after="0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свойству биссектрисы внутреннего угла с учетом равенства (в) находим</w:t>
      </w:r>
      <w:r w:rsidRPr="0097431B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613D7F" w:rsidRPr="0097431B" w:rsidRDefault="00613D7F" w:rsidP="0097431B">
      <w:pPr>
        <w:tabs>
          <w:tab w:val="left" w:pos="8415"/>
        </w:tabs>
        <w:spacing w:after="0"/>
        <w:ind w:right="140"/>
        <w:rPr>
          <w:rFonts w:ascii="Times New Roman" w:hAnsi="Times New Roman"/>
          <w:b/>
          <w:sz w:val="28"/>
          <w:szCs w:val="28"/>
        </w:rPr>
      </w:pPr>
      <w:r w:rsidRPr="0097431B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4C28B3">
        <w:rPr>
          <w:rFonts w:ascii="Times New Roman" w:hAnsi="Times New Roman"/>
          <w:sz w:val="32"/>
          <w:szCs w:val="32"/>
        </w:rPr>
        <w:fldChar w:fldCharType="begin"/>
      </w:r>
      <w:r w:rsidRPr="004C28B3">
        <w:rPr>
          <w:rFonts w:ascii="Times New Roman" w:hAnsi="Times New Roman"/>
          <w:sz w:val="32"/>
          <w:szCs w:val="32"/>
        </w:rPr>
        <w:instrText xml:space="preserve"> QUOTE </w:instrText>
      </w:r>
      <w:r w:rsidRPr="004C28B3">
        <w:pict>
          <v:shape id="_x0000_i1249" type="#_x0000_t75" style="width:66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56E85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56E85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CS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b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+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sz w:val="32"/>
          <w:szCs w:val="32"/>
        </w:rPr>
        <w:fldChar w:fldCharType="separate"/>
      </w:r>
      <w:r w:rsidRPr="004C28B3">
        <w:pict>
          <v:shape id="_x0000_i1250" type="#_x0000_t75" style="width:66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56E85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56E85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CS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b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+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fldChar w:fldCharType="end"/>
      </w:r>
      <w:r w:rsidRPr="0097431B">
        <w:rPr>
          <w:rFonts w:ascii="Times New Roman" w:hAnsi="Times New Roman"/>
          <w:sz w:val="32"/>
          <w:szCs w:val="32"/>
        </w:rPr>
        <w:t xml:space="preserve">                                                   </w:t>
      </w:r>
      <w:r w:rsidRPr="0097431B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ж</w:t>
      </w:r>
      <w:r w:rsidRPr="0097431B">
        <w:rPr>
          <w:rFonts w:ascii="Times New Roman" w:hAnsi="Times New Roman"/>
          <w:b/>
          <w:sz w:val="28"/>
          <w:szCs w:val="28"/>
        </w:rPr>
        <w:t>)</w:t>
      </w:r>
    </w:p>
    <w:p w:rsidR="00613D7F" w:rsidRDefault="00613D7F" w:rsidP="0097431B">
      <w:pPr>
        <w:tabs>
          <w:tab w:val="left" w:pos="8415"/>
        </w:tabs>
        <w:spacing w:after="0"/>
        <w:ind w:left="3402" w:right="140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32"/>
          <w:szCs w:val="32"/>
        </w:rPr>
        <w:fldChar w:fldCharType="begin"/>
      </w:r>
      <w:r w:rsidRPr="004C28B3">
        <w:rPr>
          <w:rFonts w:ascii="Times New Roman" w:hAnsi="Times New Roman"/>
          <w:sz w:val="32"/>
          <w:szCs w:val="32"/>
        </w:rPr>
        <w:instrText xml:space="preserve"> QUOTE </w:instrText>
      </w:r>
      <w:r w:rsidRPr="004C28B3">
        <w:pict>
          <v:shape id="_x0000_i1251" type="#_x0000_t75" style="width:66.75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B2CB2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B2CB2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S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c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+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sz w:val="32"/>
          <w:szCs w:val="32"/>
        </w:rPr>
        <w:fldChar w:fldCharType="separate"/>
      </w:r>
      <w:r w:rsidRPr="004C28B3">
        <w:pict>
          <v:shape id="_x0000_i1252" type="#_x0000_t75" style="width:66.75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B2CB2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4B2CB2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BS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c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+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fldChar w:fldCharType="end"/>
      </w:r>
      <w:r w:rsidRPr="0097431B">
        <w:rPr>
          <w:rFonts w:ascii="Times New Roman" w:hAnsi="Times New Roman"/>
          <w:sz w:val="32"/>
          <w:szCs w:val="32"/>
        </w:rPr>
        <w:t xml:space="preserve">                                                   </w:t>
      </w:r>
      <w:r w:rsidRPr="0097431B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з)</w:t>
      </w:r>
    </w:p>
    <w:p w:rsidR="00613D7F" w:rsidRDefault="00613D7F" w:rsidP="0097431B">
      <w:pPr>
        <w:tabs>
          <w:tab w:val="left" w:pos="8415"/>
        </w:tabs>
        <w:spacing w:after="0"/>
        <w:ind w:right="140"/>
        <w:rPr>
          <w:rFonts w:ascii="Times New Roman" w:hAnsi="Times New Roman"/>
          <w:sz w:val="28"/>
          <w:szCs w:val="28"/>
        </w:rPr>
      </w:pPr>
    </w:p>
    <w:p w:rsidR="00613D7F" w:rsidRDefault="00613D7F" w:rsidP="0097431B">
      <w:pPr>
        <w:tabs>
          <w:tab w:val="left" w:pos="8415"/>
        </w:tabs>
        <w:spacing w:after="0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теореме синусов в треугольнике </w:t>
      </w:r>
      <w:r>
        <w:rPr>
          <w:rFonts w:ascii="Times New Roman" w:hAnsi="Times New Roman"/>
          <w:sz w:val="28"/>
          <w:szCs w:val="28"/>
          <w:lang w:val="en-US"/>
        </w:rPr>
        <w:t>ASC</w:t>
      </w:r>
      <w:r>
        <w:rPr>
          <w:rFonts w:ascii="Times New Roman" w:hAnsi="Times New Roman"/>
          <w:sz w:val="28"/>
          <w:szCs w:val="28"/>
        </w:rPr>
        <w:t xml:space="preserve"> имеем</w:t>
      </w:r>
    </w:p>
    <w:p w:rsidR="00613D7F" w:rsidRPr="0097431B" w:rsidRDefault="00613D7F" w:rsidP="0097431B">
      <w:pPr>
        <w:tabs>
          <w:tab w:val="left" w:pos="8415"/>
        </w:tabs>
        <w:spacing w:after="0"/>
        <w:ind w:right="140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253" type="#_x0000_t75" style="width:72.75pt;height:3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CE2B5B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E2B5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/m:num&gt;&lt;m:den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func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C&lt;/m:t&gt;&lt;/m:r&gt;&lt;/m:num&gt;&lt;m:den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</w:p>
    <w:p w:rsidR="00613D7F" w:rsidRDefault="00613D7F" w:rsidP="003178FF">
      <w:pPr>
        <w:tabs>
          <w:tab w:val="left" w:pos="8415"/>
        </w:tabs>
        <w:spacing w:after="0" w:line="48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воспользуемся теоремой синусов в треугольнике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>:</w:t>
      </w:r>
    </w:p>
    <w:p w:rsidR="00613D7F" w:rsidRPr="003178FF" w:rsidRDefault="00613D7F" w:rsidP="003178FF">
      <w:pPr>
        <w:tabs>
          <w:tab w:val="left" w:pos="8415"/>
        </w:tabs>
        <w:spacing w:after="0" w:line="480" w:lineRule="auto"/>
        <w:ind w:right="140"/>
        <w:rPr>
          <w:rFonts w:ascii="Times New Roman" w:hAnsi="Times New Roman"/>
          <w:sz w:val="32"/>
          <w:szCs w:val="32"/>
          <w:lang w:val="en-US"/>
        </w:rPr>
      </w:pPr>
      <w:r w:rsidRPr="004C28B3">
        <w:pict>
          <v:shape id="_x0000_i1254" type="#_x0000_t75" style="width:270.75pt;height:40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CB691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B691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SCГ—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C&lt;/m:t&gt;&lt;/m:r&gt;&lt;/m:e&gt;&lt;/m:func&gt;&lt;/m:num&gt;&lt;m:den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den&gt;&lt;/m:f&gt;&lt;/m:e&gt;&lt;/m:func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SCГ—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C&lt;/m:t&gt;&lt;/m:r&gt;&lt;/m:e&gt;&lt;/m:func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den&gt;&lt;/m:f&gt;&lt;/m:e&gt;&lt;/m:func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SCГ—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C&lt;/m:t&gt;&lt;/m:r&gt;&lt;/m:e&gt;&lt;/m:func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32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den&gt;&lt;/m:f&gt;&lt;/m:e&gt;&lt;/m:func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2" o:title="" chromakey="white"/>
          </v:shape>
        </w:pict>
      </w:r>
    </w:p>
    <w:p w:rsidR="00613D7F" w:rsidRDefault="00613D7F" w:rsidP="003178FF">
      <w:pPr>
        <w:tabs>
          <w:tab w:val="left" w:pos="8415"/>
        </w:tabs>
        <w:spacing w:after="0" w:line="48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последнего выражения с использованием (ж), (г) и (е) получаем</w:t>
      </w:r>
    </w:p>
    <w:p w:rsidR="00613D7F" w:rsidRDefault="00613D7F" w:rsidP="003178FF">
      <w:pPr>
        <w:tabs>
          <w:tab w:val="left" w:pos="8415"/>
        </w:tabs>
        <w:spacing w:after="0" w:line="480" w:lineRule="auto"/>
        <w:ind w:left="2835" w:right="140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32"/>
          <w:szCs w:val="32"/>
        </w:rPr>
        <w:fldChar w:fldCharType="begin"/>
      </w:r>
      <w:r w:rsidRPr="004C28B3">
        <w:rPr>
          <w:rFonts w:ascii="Times New Roman" w:hAnsi="Times New Roman"/>
          <w:sz w:val="32"/>
          <w:szCs w:val="32"/>
        </w:rPr>
        <w:instrText xml:space="preserve"> QUOTE </w:instrText>
      </w:r>
      <w:r w:rsidRPr="004C28B3">
        <w:pict>
          <v:shape id="_x0000_i1255" type="#_x0000_t75" style="width:150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02375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0237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+c&lt;/m:t&gt;&lt;/m:r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Г—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p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p-a&lt;/m:t&gt;&lt;/m:r&gt;&lt;/m:e&gt;&lt;/m:d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c&lt;/m:t&gt;&lt;/m:r&gt;&lt;/m:e&gt;&lt;/m:rad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3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instrText xml:space="preserve"> </w:instrText>
      </w:r>
      <w:r w:rsidRPr="004C28B3">
        <w:rPr>
          <w:rFonts w:ascii="Times New Roman" w:hAnsi="Times New Roman"/>
          <w:sz w:val="32"/>
          <w:szCs w:val="32"/>
        </w:rPr>
        <w:fldChar w:fldCharType="separate"/>
      </w:r>
      <w:r w:rsidRPr="004C28B3">
        <w:pict>
          <v:shape id="_x0000_i1256" type="#_x0000_t75" style="width:150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02375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0237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+c&lt;/m:t&gt;&lt;/m:r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Г—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p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p-a&lt;/m:t&gt;&lt;/m:r&gt;&lt;/m:e&gt;&lt;/m:d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bc&lt;/m:t&gt;&lt;/m:r&gt;&lt;/m:e&gt;&lt;/m:rad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3" o:title="" chromakey="white"/>
          </v:shape>
        </w:pict>
      </w:r>
      <w:r w:rsidRPr="004C28B3">
        <w:rPr>
          <w:rFonts w:ascii="Times New Roman" w:hAnsi="Times New Roman"/>
          <w:sz w:val="32"/>
          <w:szCs w:val="32"/>
        </w:rPr>
        <w:fldChar w:fldCharType="end"/>
      </w:r>
      <w:r w:rsidRPr="003178FF">
        <w:rPr>
          <w:rFonts w:ascii="Times New Roman" w:hAnsi="Times New Roman"/>
          <w:sz w:val="32"/>
          <w:szCs w:val="32"/>
        </w:rPr>
        <w:t xml:space="preserve"> </w:t>
      </w:r>
      <w:r w:rsidRPr="003178FF">
        <w:rPr>
          <w:rFonts w:ascii="Times New Roman" w:hAnsi="Times New Roman"/>
          <w:sz w:val="28"/>
          <w:szCs w:val="28"/>
        </w:rPr>
        <w:t xml:space="preserve">   </w:t>
      </w:r>
      <w:r w:rsidRPr="003178FF">
        <w:rPr>
          <w:rFonts w:ascii="Times New Roman" w:hAnsi="Times New Roman"/>
          <w:sz w:val="28"/>
          <w:szCs w:val="28"/>
        </w:rPr>
        <w:tab/>
        <w:t xml:space="preserve">     </w:t>
      </w:r>
      <w:r>
        <w:rPr>
          <w:rFonts w:ascii="Times New Roman" w:hAnsi="Times New Roman"/>
          <w:b/>
          <w:sz w:val="28"/>
          <w:szCs w:val="28"/>
        </w:rPr>
        <w:t>(и)</w:t>
      </w:r>
    </w:p>
    <w:p w:rsidR="00613D7F" w:rsidRDefault="00613D7F" w:rsidP="003178FF">
      <w:pPr>
        <w:tabs>
          <w:tab w:val="left" w:pos="8415"/>
        </w:tabs>
        <w:spacing w:after="0" w:line="48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заметим, что угол </w:t>
      </w:r>
      <w:r>
        <w:rPr>
          <w:rFonts w:ascii="Times New Roman" w:hAnsi="Times New Roman"/>
          <w:sz w:val="28"/>
          <w:szCs w:val="28"/>
          <w:lang w:val="en-US"/>
        </w:rPr>
        <w:t>SAK</w:t>
      </w:r>
      <w:r>
        <w:rPr>
          <w:rFonts w:ascii="Times New Roman" w:hAnsi="Times New Roman"/>
          <w:sz w:val="28"/>
          <w:szCs w:val="28"/>
        </w:rPr>
        <w:t xml:space="preserve">- прямой. Действительно, пусть </w:t>
      </w:r>
      <w:r>
        <w:rPr>
          <w:rFonts w:ascii="Cambria Math" w:hAnsi="Cambria Math"/>
          <w:sz w:val="28"/>
          <w:szCs w:val="28"/>
        </w:rPr>
        <w:t>∠</w:t>
      </w:r>
      <w:r>
        <w:rPr>
          <w:rFonts w:ascii="Times New Roman" w:hAnsi="Times New Roman"/>
          <w:sz w:val="28"/>
          <w:szCs w:val="28"/>
          <w:lang w:val="en-US"/>
        </w:rPr>
        <w:t>PAK</w:t>
      </w:r>
      <w:r w:rsidRPr="003178F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3178F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Следовательно,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57" type="#_x0000_t75" style="width:164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0F3B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30F3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 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ПЂ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,   x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58" type="#_x0000_t75" style="width:164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0F3B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030F3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 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2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ПЂ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8&quot;/&gt;&lt;w:sz-cs w:val=&quot;28&quot;/&gt;&lt;/w:rPr&gt;&lt;m:t&gt;,   x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и</w:t>
      </w:r>
    </w:p>
    <w:p w:rsidR="00613D7F" w:rsidRDefault="00613D7F" w:rsidP="00416D59">
      <w:pPr>
        <w:tabs>
          <w:tab w:val="left" w:pos="8415"/>
        </w:tabs>
        <w:spacing w:after="0" w:line="360" w:lineRule="auto"/>
        <w:ind w:right="140" w:firstLine="567"/>
        <w:rPr>
          <w:rFonts w:ascii="Times New Roman" w:hAnsi="Times New Roman"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59" type="#_x0000_t75" style="width:212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04367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0436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 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K=в€ SAB+x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.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60" type="#_x0000_t75" style="width:212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04367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0436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 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K=в€ SAB+x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.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i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Поэтому</w:t>
      </w:r>
    </w:p>
    <w:p w:rsidR="00613D7F" w:rsidRDefault="00613D7F" w:rsidP="00416D59">
      <w:pPr>
        <w:tabs>
          <w:tab w:val="left" w:pos="8415"/>
        </w:tabs>
        <w:spacing w:after="0" w:line="360" w:lineRule="auto"/>
        <w:ind w:left="4395" w:right="140" w:firstLine="567"/>
        <w:rPr>
          <w:rFonts w:ascii="Times New Roman" w:hAnsi="Times New Roman"/>
          <w:b/>
          <w:sz w:val="28"/>
          <w:szCs w:val="28"/>
        </w:rPr>
      </w:pPr>
      <w:r w:rsidRPr="00416D59">
        <w:rPr>
          <w:rFonts w:ascii="Times New Roman" w:hAnsi="Times New Roman"/>
          <w:i/>
          <w:sz w:val="28"/>
          <w:szCs w:val="28"/>
        </w:rPr>
        <w:t xml:space="preserve"> </w:t>
      </w:r>
      <w:r w:rsidRPr="00416D59">
        <w:rPr>
          <w:rFonts w:ascii="Times New Roman" w:hAnsi="Times New Roman"/>
          <w:i/>
          <w:sz w:val="28"/>
          <w:szCs w:val="28"/>
        </w:rPr>
        <w:tab/>
        <w:t xml:space="preserve">   </w:t>
      </w:r>
      <w:r w:rsidRPr="00416D59">
        <w:rPr>
          <w:rFonts w:ascii="Times New Roman" w:hAnsi="Times New Roman"/>
          <w:b/>
          <w:sz w:val="28"/>
          <w:szCs w:val="28"/>
        </w:rPr>
        <w:t xml:space="preserve">  (</w:t>
      </w:r>
      <w:r>
        <w:rPr>
          <w:rFonts w:ascii="Times New Roman" w:hAnsi="Times New Roman"/>
          <w:b/>
          <w:sz w:val="28"/>
          <w:szCs w:val="28"/>
        </w:rPr>
        <w:t>к)</w:t>
      </w:r>
    </w:p>
    <w:p w:rsidR="00613D7F" w:rsidRDefault="00613D7F" w:rsidP="00416D59">
      <w:pPr>
        <w:tabs>
          <w:tab w:val="left" w:pos="8415"/>
        </w:tabs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другой стороны, площадь треугольника </w:t>
      </w:r>
      <w:r>
        <w:rPr>
          <w:rFonts w:ascii="Times New Roman" w:hAnsi="Times New Roman"/>
          <w:sz w:val="28"/>
          <w:szCs w:val="28"/>
          <w:lang w:val="en-US"/>
        </w:rPr>
        <w:t>SAK</w:t>
      </w:r>
      <w:r w:rsidRPr="00416D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равна сумме площадей треугольников </w:t>
      </w:r>
      <w:r>
        <w:rPr>
          <w:rFonts w:ascii="Times New Roman" w:hAnsi="Times New Roman"/>
          <w:sz w:val="28"/>
          <w:szCs w:val="28"/>
          <w:lang w:val="en-US"/>
        </w:rPr>
        <w:t>SAB</w:t>
      </w:r>
      <w:r w:rsidRPr="00416D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416D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BAK</w:t>
      </w:r>
      <w:r w:rsidRPr="00416D5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Значит,</w:t>
      </w:r>
    </w:p>
    <w:p w:rsidR="00613D7F" w:rsidRPr="003F5CB1" w:rsidRDefault="00613D7F" w:rsidP="00416D59">
      <w:pPr>
        <w:tabs>
          <w:tab w:val="left" w:pos="8415"/>
        </w:tabs>
        <w:spacing w:after="0" w:line="360" w:lineRule="auto"/>
        <w:ind w:right="140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261" type="#_x0000_t75" style="width:346.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6E10A8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6E10A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c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e&gt;&lt;/m:func&gt;&lt;/m:e&gt;&lt;/m:func&gt;&lt;/m:e&gt;&lt;/m:d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6" o:title="" chromakey="white"/>
          </v:shape>
        </w:pict>
      </w:r>
    </w:p>
    <w:p w:rsidR="00613D7F" w:rsidRDefault="00613D7F" w:rsidP="00416D59">
      <w:pPr>
        <w:tabs>
          <w:tab w:val="left" w:pos="8415"/>
        </w:tabs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Умножив обе части последнего равенства на </w:t>
      </w:r>
      <w:r w:rsidRPr="003F5C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имеем </w:t>
      </w:r>
    </w:p>
    <w:p w:rsidR="00613D7F" w:rsidRDefault="00613D7F" w:rsidP="003F5CB1">
      <w:pPr>
        <w:tabs>
          <w:tab w:val="left" w:pos="8415"/>
        </w:tabs>
        <w:spacing w:after="0" w:line="360" w:lineRule="auto"/>
        <w:ind w:left="2124" w:right="140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62" type="#_x0000_t75" style="width:219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5462A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5462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/m:func&gt;&lt;/m:e&gt;&lt;/m:func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c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63" type="#_x0000_t75" style="width:219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5462A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5462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c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/m:func&gt;&lt;/m:e&gt;&lt;/m:func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2c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in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3F5CB1">
        <w:rPr>
          <w:rFonts w:ascii="Times New Roman" w:hAnsi="Times New Roman"/>
          <w:sz w:val="28"/>
          <w:szCs w:val="28"/>
        </w:rPr>
        <w:t xml:space="preserve">                            </w:t>
      </w:r>
      <w:r w:rsidRPr="003F5CB1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л)</w:t>
      </w:r>
    </w:p>
    <w:p w:rsidR="00613D7F" w:rsidRDefault="00613D7F" w:rsidP="003F5CB1">
      <w:pPr>
        <w:tabs>
          <w:tab w:val="left" w:pos="8415"/>
        </w:tabs>
        <w:spacing w:after="0" w:line="360" w:lineRule="auto"/>
        <w:ind w:left="2124" w:right="140"/>
        <w:rPr>
          <w:rFonts w:ascii="Times New Roman" w:hAnsi="Times New Roman"/>
          <w:b/>
          <w:sz w:val="28"/>
          <w:szCs w:val="28"/>
        </w:rPr>
      </w:pPr>
    </w:p>
    <w:p w:rsidR="00613D7F" w:rsidRDefault="00613D7F" w:rsidP="003F5CB1">
      <w:pPr>
        <w:tabs>
          <w:tab w:val="left" w:pos="8415"/>
        </w:tabs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с учетом (г), (д), (и) из (л) находим</w:t>
      </w:r>
      <w:r w:rsidRPr="003F5CB1">
        <w:rPr>
          <w:rFonts w:ascii="Times New Roman" w:hAnsi="Times New Roman"/>
          <w:sz w:val="28"/>
          <w:szCs w:val="28"/>
        </w:rPr>
        <w:t xml:space="preserve">    </w:t>
      </w:r>
    </w:p>
    <w:p w:rsidR="00613D7F" w:rsidRDefault="00613D7F">
      <w:pPr>
        <w:rPr>
          <w:rFonts w:ascii="Times New Roman" w:hAnsi="Times New Roman"/>
          <w:b/>
          <w:sz w:val="28"/>
          <w:szCs w:val="28"/>
        </w:rPr>
      </w:pPr>
      <w:r w:rsidRPr="00BB0FF9">
        <w:rPr>
          <w:rFonts w:ascii="Times New Roman" w:hAnsi="Times New Roman"/>
          <w:sz w:val="28"/>
          <w:szCs w:val="28"/>
        </w:rPr>
        <w:br w:type="page"/>
        <w:t xml:space="preserve">            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64" type="#_x0000_t75" style="width:246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23658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2365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-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b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c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c &lt;/m:t&gt;&lt;/m:r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                 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65" type="#_x0000_t75" style="width:246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23658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2365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-c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Г—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b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-c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c &lt;/m:t&gt;&lt;/m:r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                 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BB0FF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BB0FF9">
        <w:rPr>
          <w:rFonts w:ascii="Times New Roman" w:hAnsi="Times New Roman"/>
          <w:sz w:val="28"/>
          <w:szCs w:val="28"/>
        </w:rPr>
        <w:t>≠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BB0FF9">
        <w:rPr>
          <w:rFonts w:ascii="Times New Roman" w:hAnsi="Times New Roman"/>
          <w:sz w:val="28"/>
          <w:szCs w:val="28"/>
        </w:rPr>
        <w:t xml:space="preserve">)               </w:t>
      </w:r>
      <w:r w:rsidRPr="00BB0FF9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м)</w:t>
      </w:r>
    </w:p>
    <w:p w:rsidR="00613D7F" w:rsidRDefault="00613D7F" w:rsidP="00BB0FF9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Перемножая (и) и (м) с учетом (к) и формулы (2), получаем формулы (18) и (23).</w:t>
      </w:r>
    </w:p>
    <w:p w:rsidR="00613D7F" w:rsidRDefault="00613D7F" w:rsidP="00BB0FF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13.11. Треугольники, связанные с описанной окружностью.</w:t>
      </w:r>
    </w:p>
    <w:p w:rsidR="00613D7F" w:rsidRDefault="00613D7F" w:rsidP="00BB0FF9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Вывод формул (29) и (30).</w:t>
      </w:r>
    </w:p>
    <w:p w:rsidR="00613D7F" w:rsidRDefault="00613D7F" w:rsidP="00BB0FF9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</w:t>
      </w:r>
      <w:r w:rsidRPr="004C28B3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13" o:spid="_x0000_i1266" type="#_x0000_t75" style="width:210pt;height:197.25pt;visibility:visible">
            <v:imagedata r:id="rId169" o:title="" croptop="2653f" cropleft="4731f" cropright="15487f"/>
          </v:shape>
        </w:pict>
      </w:r>
    </w:p>
    <w:p w:rsidR="00613D7F" w:rsidRDefault="00613D7F" w:rsidP="00BB0FF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Рис.6</w:t>
      </w:r>
    </w:p>
    <w:p w:rsidR="00613D7F" w:rsidRPr="00C339DE" w:rsidRDefault="00613D7F" w:rsidP="00033799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продолжения биссектрис внутренних углов треугольника пересекают окружность с центром О, описанную вокруг треугольника, в точках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 w:rsidRPr="00BB0F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 w:rsidRPr="00BB0F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 w:rsidRPr="00BB0FF9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рис.6). Тогда</w:t>
      </w:r>
    </w:p>
    <w:p w:rsidR="00613D7F" w:rsidRPr="00C339DE" w:rsidRDefault="00613D7F" w:rsidP="00033799">
      <w:pPr>
        <w:spacing w:after="0"/>
        <w:ind w:left="2832" w:firstLine="567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67" type="#_x0000_t75" style="width:102.7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15CE9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15CE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,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68" type="#_x0000_t75" style="width:102.75pt;height: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15CE9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15CE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,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339DE">
        <w:rPr>
          <w:rFonts w:ascii="Times New Roman" w:hAnsi="Times New Roman"/>
          <w:i/>
          <w:sz w:val="28"/>
          <w:szCs w:val="28"/>
        </w:rPr>
        <w:t xml:space="preserve">                                               </w:t>
      </w:r>
      <w:r w:rsidRPr="00C339DE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  <w:lang w:val="en-US"/>
        </w:rPr>
        <w:t>a</w:t>
      </w:r>
      <w:r w:rsidRPr="00C339DE">
        <w:rPr>
          <w:rFonts w:ascii="Times New Roman" w:hAnsi="Times New Roman"/>
          <w:b/>
          <w:sz w:val="28"/>
          <w:szCs w:val="28"/>
        </w:rPr>
        <w:t>)</w:t>
      </w:r>
    </w:p>
    <w:p w:rsidR="00613D7F" w:rsidRDefault="00613D7F" w:rsidP="000337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 w:rsidRPr="00BB0F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0FF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0FF9">
        <w:rPr>
          <w:rFonts w:ascii="Times New Roman" w:hAnsi="Times New Roman"/>
          <w:sz w:val="28"/>
          <w:szCs w:val="28"/>
          <w:vertAlign w:val="subscript"/>
        </w:rPr>
        <w:t>3</w:t>
      </w:r>
      <w:r w:rsidRPr="00BB0FF9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соответственно площади треугольников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OB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 w:rsidRPr="00A13FF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OC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 w:rsidRPr="00A13F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OC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 w:rsidRPr="00A13FF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Согласно формуле </w:t>
      </w:r>
      <w:r w:rsidRPr="00A13FFD">
        <w:rPr>
          <w:rFonts w:ascii="Times New Roman" w:hAnsi="Times New Roman"/>
          <w:sz w:val="28"/>
          <w:szCs w:val="28"/>
        </w:rPr>
        <w:t>(3)</w:t>
      </w:r>
      <w:r>
        <w:rPr>
          <w:rFonts w:ascii="Times New Roman" w:hAnsi="Times New Roman"/>
          <w:sz w:val="28"/>
          <w:szCs w:val="28"/>
        </w:rPr>
        <w:t>, имеем</w:t>
      </w:r>
    </w:p>
    <w:p w:rsidR="00613D7F" w:rsidRPr="00A13FFD" w:rsidRDefault="00613D7F" w:rsidP="00033799">
      <w:pPr>
        <w:spacing w:after="0"/>
        <w:ind w:left="2832"/>
        <w:rPr>
          <w:rFonts w:ascii="Times New Roman" w:hAnsi="Times New Roman"/>
          <w:b/>
          <w:sz w:val="28"/>
          <w:szCs w:val="28"/>
        </w:rPr>
      </w:pPr>
      <w:r w:rsidRPr="00A13FFD">
        <w:rPr>
          <w:rFonts w:ascii="Times New Roman" w:hAnsi="Times New Roman"/>
          <w:sz w:val="28"/>
          <w:szCs w:val="28"/>
        </w:rPr>
        <w:t xml:space="preserve">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69" type="#_x0000_t75" style="width:111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C9695C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9695C&quot;&gt;&lt;m:oMathPara&gt;&lt;m:oMath&gt;&lt;m:sSub&gt;&lt;m:sSub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 w:cs=&quot;Cambria Math&quot;/&gt;&lt;wx:font wx:val=&quot;Cambria Math&quot;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 w:cs=&quot;Cambria Math&quot;/&gt;&lt;wx:font wx:val=&quot;Cambria Math&quot;/&gt;&lt;w:sz w:val=&quot;28&quot;/&gt;&lt;w:sz-cs w:val=&quot;28&quot;/&gt;&lt;/w:rPr&gt;&lt;/m:ctrlPr&gt;&lt;/m:fPr&gt;&lt;m:num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R&lt;/m:t&gt;&lt;/m:r&gt;&lt;m:func&gt;&lt;m:func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в€ &lt;/m:t&gt;&lt;/m:r&gt;&lt;m:sSub&gt;&lt;m:sSub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O&lt;/m:t&gt;&lt;/m:r&gt;&lt;m:sSub&gt;&lt;m:sSub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.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70" type="#_x0000_t75" style="width:111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C9695C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9695C&quot;&gt;&lt;m:oMathPara&gt;&lt;m:oMath&gt;&lt;m:sSub&gt;&lt;m:sSub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sub&gt;&lt;/m:sSub&gt;&lt;m:r&gt;&lt;m:rPr&gt;&lt;m:sty m:val=&quot;p&quot;/&gt;&lt;/m:rPr&gt;&lt;w:rPr&gt;&lt;w:rFonts w:ascii=&quot;Cambria Math&quot; w:fareast=&quot;Times New Roman&quot; w:h-ansi=&quot;Cambria Math&quot; w:cs=&quot;Cambria Math&quot;/&gt;&lt;wx:font wx:val=&quot;Cambria Math&quot;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 w:cs=&quot;Cambria Math&quot;/&gt;&lt;wx:font wx:val=&quot;Cambria Math&quot;/&gt;&lt;w:sz w:val=&quot;28&quot;/&gt;&lt;w:sz-cs w:val=&quot;28&quot;/&gt;&lt;/w:rPr&gt;&lt;/m:ctrlPr&gt;&lt;/m:fPr&gt;&lt;m:num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R&lt;/m:t&gt;&lt;/m:r&gt;&lt;m:func&gt;&lt;m:func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 w:cs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в€ &lt;/m:t&gt;&lt;/m:r&gt;&lt;m:sSub&gt;&lt;m:sSub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O&lt;/m:t&gt;&lt;/m:r&gt;&lt;m:sSub&gt;&lt;m:sSub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.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A13FFD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A13FFD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б)</w:t>
      </w:r>
    </w:p>
    <w:p w:rsidR="00613D7F" w:rsidRDefault="00613D7F" w:rsidP="0003379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угол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OB</w:t>
      </w:r>
      <w:r>
        <w:rPr>
          <w:rFonts w:ascii="Times New Roman" w:hAnsi="Times New Roman"/>
          <w:sz w:val="28"/>
          <w:szCs w:val="28"/>
          <w:vertAlign w:val="subscript"/>
        </w:rPr>
        <w:t xml:space="preserve">1 </w:t>
      </w:r>
      <w:r>
        <w:rPr>
          <w:rFonts w:ascii="Times New Roman" w:hAnsi="Times New Roman"/>
          <w:sz w:val="28"/>
          <w:szCs w:val="28"/>
        </w:rPr>
        <w:t xml:space="preserve">измеряется дугой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CB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 w:rsidRPr="00A13FF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дуга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A13F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содержит А градусов, а дуга </w:t>
      </w:r>
      <w:r>
        <w:rPr>
          <w:rFonts w:ascii="Times New Roman" w:hAnsi="Times New Roman"/>
          <w:sz w:val="28"/>
          <w:szCs w:val="28"/>
          <w:lang w:val="en-US"/>
        </w:rPr>
        <w:t>CB</w:t>
      </w:r>
      <w:r w:rsidRPr="00A13FFD">
        <w:rPr>
          <w:rFonts w:ascii="Times New Roman" w:hAnsi="Times New Roman"/>
          <w:sz w:val="28"/>
          <w:szCs w:val="28"/>
          <w:vertAlign w:val="subscript"/>
        </w:rPr>
        <w:t>1</w:t>
      </w:r>
      <w:r w:rsidRPr="00A13F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содержит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градусов, то</w:t>
      </w:r>
    </w:p>
    <w:p w:rsidR="00613D7F" w:rsidRPr="00A13FFD" w:rsidRDefault="00613D7F" w:rsidP="00033799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4C28B3">
        <w:pict>
          <v:shape id="_x0000_i1271" type="#_x0000_t75" style="width:169.5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02B66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02B66&quot;&gt;&lt;m:oMathPara&gt;&lt;m:oMath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в€ &lt;/m:t&gt;&lt;/m:r&gt;&lt;m:sSub&gt;&lt;m:sSub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O&lt;/m:t&gt;&lt;/m:r&gt;&lt;m:sSub&gt;&lt;m:sSubPr&gt;&lt;m:ctrlP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в€ A+в€ B=ПЂ-в€ C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</w:p>
    <w:p w:rsidR="00613D7F" w:rsidRDefault="00613D7F" w:rsidP="0003379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Отсюда и из (б) получаем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72" type="#_x0000_t75" style="width:81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49B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A49B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.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73" type="#_x0000_t75" style="width:81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49B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A49B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.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A13FFD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Pr="00A13FFD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в)</w:t>
      </w:r>
    </w:p>
    <w:p w:rsidR="00613D7F" w:rsidRDefault="00613D7F" w:rsidP="00A13FF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Аналогично             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74" type="#_x0000_t75" style="width:81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2494A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2494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,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75" type="#_x0000_t75" style="width:81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2494A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2494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,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A13FFD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 w:rsidRPr="004D1C51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г)</w:t>
      </w:r>
    </w:p>
    <w:p w:rsidR="00613D7F" w:rsidRDefault="00613D7F" w:rsidP="004D1C51">
      <w:pPr>
        <w:tabs>
          <w:tab w:val="left" w:pos="363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76" type="#_x0000_t75" style="width:78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0C7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B10C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77" type="#_x0000_t75" style="width:78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0C7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BB10C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4D1C51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4D1C51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д)</w:t>
      </w:r>
    </w:p>
    <w:p w:rsidR="00613D7F" w:rsidRPr="004D1C51" w:rsidRDefault="00613D7F" w:rsidP="004D1C51">
      <w:pPr>
        <w:tabs>
          <w:tab w:val="left" w:pos="3630"/>
        </w:tabs>
        <w:rPr>
          <w:rFonts w:ascii="Times New Roman" w:hAnsi="Times New Roman"/>
          <w:b/>
          <w:sz w:val="28"/>
          <w:szCs w:val="28"/>
        </w:rPr>
      </w:pPr>
    </w:p>
    <w:p w:rsidR="00613D7F" w:rsidRDefault="00613D7F" w:rsidP="00BF601F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эти равенства, из (а) с учетом формул (7) и (3) находим</w:t>
      </w:r>
    </w:p>
    <w:p w:rsidR="00613D7F" w:rsidRDefault="00613D7F" w:rsidP="00BF601F">
      <w:pPr>
        <w:spacing w:after="0"/>
        <w:ind w:firstLine="56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Pr="004C28B3">
        <w:pict>
          <v:shape id="_x0000_i1278" type="#_x0000_t75" style="width:189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879C6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879C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,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func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6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4C28B3">
        <w:pict>
          <v:shape id="_x0000_i1279" type="#_x0000_t75" style="width:189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879C6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D879C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,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/m:func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/m:func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6" o:title="" chromakey="white"/>
          </v:shape>
        </w:pict>
      </w:r>
      <w:r w:rsidRPr="004C28B3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613D7F" w:rsidRDefault="00613D7F" w:rsidP="00BF601F">
      <w:pPr>
        <w:spacing w:after="0"/>
        <w:ind w:firstLine="56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</w:t>
      </w:r>
    </w:p>
    <w:p w:rsidR="00613D7F" w:rsidRPr="004D1C51" w:rsidRDefault="00613D7F" w:rsidP="00BF601F">
      <w:pPr>
        <w:spacing w:after="0"/>
        <w:ind w:firstLine="2127"/>
        <w:rPr>
          <w:rFonts w:ascii="Times New Roman" w:hAnsi="Times New Roman"/>
          <w:sz w:val="28"/>
          <w:szCs w:val="28"/>
          <w:lang w:val="en-US"/>
        </w:rPr>
      </w:pPr>
    </w:p>
    <w:p w:rsidR="00613D7F" w:rsidRDefault="00613D7F" w:rsidP="00BF601F">
      <w:pPr>
        <w:tabs>
          <w:tab w:val="left" w:pos="8415"/>
        </w:tabs>
        <w:spacing w:after="0" w:line="36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откуда следует формула (29).</w:t>
      </w:r>
    </w:p>
    <w:p w:rsidR="00613D7F" w:rsidRDefault="00613D7F" w:rsidP="00BF601F">
      <w:pPr>
        <w:tabs>
          <w:tab w:val="left" w:pos="8415"/>
        </w:tabs>
        <w:spacing w:after="0" w:line="36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Формула (30) вытекает из формул (28) и (29).</w:t>
      </w:r>
    </w:p>
    <w:p w:rsidR="00613D7F" w:rsidRPr="00923F69" w:rsidRDefault="00613D7F" w:rsidP="00BF601F">
      <w:pPr>
        <w:tabs>
          <w:tab w:val="left" w:pos="8415"/>
        </w:tabs>
        <w:spacing w:after="0" w:line="240" w:lineRule="auto"/>
        <w:ind w:right="14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28.</w:t>
      </w:r>
      <w:r>
        <w:rPr>
          <w:rFonts w:ascii="Times New Roman" w:hAnsi="Times New Roman"/>
          <w:sz w:val="28"/>
          <w:szCs w:val="28"/>
        </w:rPr>
        <w:t xml:space="preserve"> Пусть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 w:rsidRPr="00BB0F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BB0F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точки пересечения высот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 с описанной около него окружностью,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D1C5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ортоцентр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 w:rsidRPr="00923F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Доказать, что стороны ортоцентрического треугольника равны половинам соответствующих сторон треугольника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[5] и, следовательно,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80" type="#_x0000_t75" style="width:92.2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06E74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06E7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       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,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4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81" type="#_x0000_t75" style="width:92.2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06E74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306E7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         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,R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4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923F69">
        <w:rPr>
          <w:rFonts w:ascii="Times New Roman" w:hAnsi="Times New Roman"/>
          <w:sz w:val="28"/>
          <w:szCs w:val="28"/>
        </w:rPr>
        <w:t>.</w:t>
      </w:r>
    </w:p>
    <w:p w:rsidR="00613D7F" w:rsidRDefault="00613D7F" w:rsidP="00BF601F">
      <w:pPr>
        <w:tabs>
          <w:tab w:val="left" w:pos="8415"/>
        </w:tabs>
        <w:spacing w:after="0" w:line="36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Отсюда и из формулы (26) получаем соотношение</w:t>
      </w:r>
    </w:p>
    <w:p w:rsidR="00613D7F" w:rsidRPr="00C339DE" w:rsidRDefault="00613D7F" w:rsidP="00BF601F">
      <w:pPr>
        <w:tabs>
          <w:tab w:val="left" w:pos="8415"/>
        </w:tabs>
        <w:spacing w:after="0" w:line="360" w:lineRule="auto"/>
        <w:ind w:left="2832" w:right="140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82" type="#_x0000_t75" style="width:153.75pt;height:40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AF6F61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F6F61&quot;&gt;&lt;m:oMathPara&gt;&lt;m:oMath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H,R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8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A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B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C&lt;/m:t&gt;&lt;/m:r&gt;&lt;/m:e&gt;&lt;/m:func&gt;&lt;/m:e&gt;&lt;/m:func&gt;&lt;/m:den&gt;&lt;/m:f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83" type="#_x0000_t75" style="width:153.75pt;height:40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AF6F61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F6F61&quot;&gt;&lt;m:oMathPara&gt;&lt;m:oMath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H,R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8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A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B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cos&lt;/m:t&gt;&lt;/m:r&gt;&lt;/m:fName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C&lt;/m:t&gt;&lt;/m:r&gt;&lt;/m:e&gt;&lt;/m:func&gt;&lt;/m:e&gt;&lt;/m:func&gt;&lt;/m:den&gt;&lt;/m:f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923F69">
        <w:rPr>
          <w:rFonts w:ascii="Times New Roman" w:hAnsi="Times New Roman"/>
          <w:i/>
          <w:sz w:val="28"/>
          <w:szCs w:val="28"/>
        </w:rPr>
        <w:t xml:space="preserve">             </w:t>
      </w:r>
      <w:r>
        <w:rPr>
          <w:rFonts w:ascii="Times New Roman" w:hAnsi="Times New Roman"/>
          <w:i/>
          <w:sz w:val="28"/>
          <w:szCs w:val="28"/>
        </w:rPr>
        <w:tab/>
      </w:r>
      <w:r w:rsidRPr="00923F69">
        <w:rPr>
          <w:rFonts w:ascii="Times New Roman" w:hAnsi="Times New Roman"/>
          <w:b/>
          <w:sz w:val="28"/>
          <w:szCs w:val="28"/>
        </w:rPr>
        <w:t>(46)</w:t>
      </w:r>
    </w:p>
    <w:p w:rsidR="00613D7F" w:rsidRDefault="00613D7F" w:rsidP="00BF601F">
      <w:pPr>
        <w:tabs>
          <w:tab w:val="left" w:pos="8415"/>
        </w:tabs>
        <w:spacing w:after="0" w:line="360" w:lineRule="auto"/>
        <w:ind w:right="140"/>
        <w:jc w:val="center"/>
        <w:rPr>
          <w:rFonts w:ascii="Times New Roman" w:hAnsi="Times New Roman"/>
          <w:b/>
          <w:sz w:val="28"/>
          <w:szCs w:val="28"/>
        </w:rPr>
      </w:pPr>
      <w:r w:rsidRPr="00923F69">
        <w:rPr>
          <w:rFonts w:ascii="Times New Roman" w:hAnsi="Times New Roman"/>
          <w:b/>
          <w:sz w:val="28"/>
          <w:szCs w:val="28"/>
        </w:rPr>
        <w:t>14.12.</w:t>
      </w:r>
      <w:r>
        <w:rPr>
          <w:rFonts w:ascii="Times New Roman" w:hAnsi="Times New Roman"/>
          <w:b/>
          <w:sz w:val="28"/>
          <w:szCs w:val="28"/>
        </w:rPr>
        <w:t>Другие треугольники, связанные с данным, и формулы для площадей.</w:t>
      </w:r>
    </w:p>
    <w:p w:rsidR="00613D7F" w:rsidRDefault="00613D7F" w:rsidP="00BF601F">
      <w:pPr>
        <w:tabs>
          <w:tab w:val="left" w:pos="8415"/>
        </w:tabs>
        <w:spacing w:after="0"/>
        <w:ind w:right="14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Определение 10. </w:t>
      </w:r>
      <w:r>
        <w:rPr>
          <w:rFonts w:ascii="Times New Roman" w:hAnsi="Times New Roman"/>
          <w:sz w:val="28"/>
          <w:szCs w:val="28"/>
        </w:rPr>
        <w:t xml:space="preserve">Треугольник, вершины которого находятся в центрах правильных треугольников, построенных на сторонах данного треугольника во внешнюю сторону, назовем </w:t>
      </w:r>
      <w:r>
        <w:rPr>
          <w:rFonts w:ascii="Times New Roman" w:hAnsi="Times New Roman"/>
          <w:b/>
          <w:i/>
          <w:sz w:val="28"/>
          <w:szCs w:val="28"/>
        </w:rPr>
        <w:t xml:space="preserve">внешним треугольником Наполеона. </w:t>
      </w:r>
      <w:r>
        <w:rPr>
          <w:rFonts w:ascii="Times New Roman" w:hAnsi="Times New Roman"/>
          <w:sz w:val="28"/>
          <w:szCs w:val="28"/>
        </w:rPr>
        <w:t xml:space="preserve">Аналогично, если правильные треугольники построены на сторонах данного треугольника во внутреннюю сторону, то их центры являются вершинами </w:t>
      </w:r>
      <w:r>
        <w:rPr>
          <w:rFonts w:ascii="Times New Roman" w:hAnsi="Times New Roman"/>
          <w:b/>
          <w:i/>
          <w:sz w:val="28"/>
          <w:szCs w:val="28"/>
        </w:rPr>
        <w:t>внутреннего треугольника Наполеона.</w:t>
      </w:r>
    </w:p>
    <w:p w:rsidR="00613D7F" w:rsidRDefault="00613D7F" w:rsidP="00BF601F">
      <w:pPr>
        <w:tabs>
          <w:tab w:val="left" w:pos="8415"/>
        </w:tabs>
        <w:spacing w:after="0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29. </w:t>
      </w:r>
      <w:r>
        <w:rPr>
          <w:rFonts w:ascii="Times New Roman" w:hAnsi="Times New Roman"/>
          <w:sz w:val="28"/>
          <w:szCs w:val="28"/>
        </w:rPr>
        <w:t>Доказать, что внутренний и внешний треугольники Наполеона являются равносторонними, а также, что</w:t>
      </w:r>
    </w:p>
    <w:p w:rsidR="00613D7F" w:rsidRPr="00082E2D" w:rsidRDefault="00613D7F" w:rsidP="00BF601F">
      <w:pPr>
        <w:tabs>
          <w:tab w:val="left" w:pos="8415"/>
        </w:tabs>
        <w:spacing w:after="0"/>
        <w:ind w:left="2832" w:right="140" w:firstLine="567"/>
        <w:rPr>
          <w:rFonts w:ascii="Times New Roman" w:hAnsi="Times New Roman"/>
          <w:b/>
          <w:sz w:val="28"/>
          <w:szCs w:val="28"/>
        </w:rPr>
      </w:pP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84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4A42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84A4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85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4A42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84A4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082E2D">
        <w:rPr>
          <w:rFonts w:ascii="Times New Roman" w:hAnsi="Times New Roman"/>
          <w:sz w:val="28"/>
          <w:szCs w:val="28"/>
        </w:rPr>
        <w:t>,</w:t>
      </w:r>
      <w:r w:rsidRPr="00082E2D">
        <w:rPr>
          <w:rFonts w:ascii="Times New Roman" w:hAnsi="Times New Roman"/>
          <w:sz w:val="28"/>
          <w:szCs w:val="28"/>
        </w:rPr>
        <w:tab/>
      </w:r>
      <w:r w:rsidRPr="00082E2D">
        <w:rPr>
          <w:rFonts w:ascii="Times New Roman" w:hAnsi="Times New Roman"/>
          <w:b/>
          <w:sz w:val="28"/>
          <w:szCs w:val="28"/>
        </w:rPr>
        <w:t>(47)</w:t>
      </w:r>
    </w:p>
    <w:p w:rsidR="00613D7F" w:rsidRDefault="00613D7F" w:rsidP="00BF601F">
      <w:pPr>
        <w:tabs>
          <w:tab w:val="left" w:pos="8415"/>
        </w:tabs>
        <w:spacing w:after="0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082E2D">
        <w:rPr>
          <w:rFonts w:ascii="Times New Roman" w:hAnsi="Times New Roman"/>
          <w:sz w:val="28"/>
          <w:szCs w:val="28"/>
          <w:vertAlign w:val="subscript"/>
        </w:rPr>
        <w:t>1</w:t>
      </w:r>
      <w:r w:rsidRPr="00082E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082E2D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082E2D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соответственно площади внешнего и внутреннего треугольников Наполеона [5].</w:t>
      </w:r>
    </w:p>
    <w:p w:rsidR="00613D7F" w:rsidRDefault="00613D7F" w:rsidP="00BF601F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30. </w:t>
      </w:r>
      <w:r>
        <w:rPr>
          <w:rFonts w:ascii="Times New Roman" w:hAnsi="Times New Roman"/>
          <w:sz w:val="28"/>
          <w:szCs w:val="28"/>
        </w:rPr>
        <w:t>Доказать, что</w:t>
      </w:r>
    </w:p>
    <w:p w:rsidR="00613D7F" w:rsidRPr="00C339DE" w:rsidRDefault="00613D7F" w:rsidP="00BF601F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b/>
          <w:sz w:val="28"/>
          <w:szCs w:val="28"/>
        </w:rPr>
      </w:pPr>
      <w:r w:rsidRPr="00C339DE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86" type="#_x0000_t75" style="width:99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2C0361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C036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sub&gt;&lt;/m:s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±,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87" type="#_x0000_t75" style="width:99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2C0361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C036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den&gt;&lt;/m:f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sub&gt;&lt;/m:sSub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±,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BF60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C339DE">
        <w:rPr>
          <w:rFonts w:ascii="Times New Roman" w:hAnsi="Times New Roman"/>
          <w:b/>
          <w:sz w:val="28"/>
          <w:szCs w:val="28"/>
        </w:rPr>
        <w:t>(48)</w:t>
      </w:r>
    </w:p>
    <w:p w:rsidR="00613D7F" w:rsidRPr="00BF601F" w:rsidRDefault="00613D7F" w:rsidP="00BF601F">
      <w:pPr>
        <w:tabs>
          <w:tab w:val="left" w:pos="8415"/>
        </w:tabs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α – угол между медианами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a</w:t>
      </w:r>
      <w:r w:rsidRPr="00BF60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b</w:t>
      </w:r>
      <w:r w:rsidRPr="00BF601F">
        <w:rPr>
          <w:rFonts w:ascii="Times New Roman" w:hAnsi="Times New Roman"/>
          <w:sz w:val="28"/>
          <w:szCs w:val="28"/>
        </w:rPr>
        <w:t>.</w:t>
      </w:r>
    </w:p>
    <w:p w:rsidR="00613D7F" w:rsidRDefault="00613D7F" w:rsidP="00BF601F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31. </w:t>
      </w:r>
      <w:r>
        <w:rPr>
          <w:rFonts w:ascii="Times New Roman" w:hAnsi="Times New Roman"/>
          <w:sz w:val="28"/>
          <w:szCs w:val="28"/>
        </w:rPr>
        <w:t xml:space="preserve">Через точку, взятую внутри треугольника, проведены три прямые, параллельные его сторонам. Эти прямые разбивают треугольник на шесть частей, три из которых – треугольники с площадями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 w:rsidRPr="00BB0F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0FF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0FF9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, три другие – параллелограммы с площадями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F601F">
        <w:rPr>
          <w:rFonts w:ascii="Times New Roman" w:hAnsi="Times New Roman"/>
          <w:sz w:val="28"/>
          <w:szCs w:val="28"/>
          <w:vertAlign w:val="subscript"/>
        </w:rPr>
        <w:t>4</w:t>
      </w:r>
      <w:r w:rsidRPr="00BF601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F601F">
        <w:rPr>
          <w:rFonts w:ascii="Times New Roman" w:hAnsi="Times New Roman"/>
          <w:sz w:val="28"/>
          <w:szCs w:val="28"/>
          <w:vertAlign w:val="subscript"/>
        </w:rPr>
        <w:t>5</w:t>
      </w:r>
      <w:r w:rsidRPr="00BF601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F601F">
        <w:rPr>
          <w:rFonts w:ascii="Times New Roman" w:hAnsi="Times New Roman"/>
          <w:sz w:val="28"/>
          <w:szCs w:val="28"/>
          <w:vertAlign w:val="subscript"/>
        </w:rPr>
        <w:t>6</w:t>
      </w:r>
      <w:r w:rsidRPr="00BF601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Доказать, что [7]</w:t>
      </w:r>
    </w:p>
    <w:p w:rsidR="00613D7F" w:rsidRDefault="00613D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3D7F" w:rsidRPr="00C339DE" w:rsidRDefault="00613D7F" w:rsidP="00B32CEE">
      <w:pPr>
        <w:tabs>
          <w:tab w:val="left" w:pos="8415"/>
        </w:tabs>
        <w:spacing w:after="0" w:line="240" w:lineRule="auto"/>
        <w:ind w:right="140"/>
        <w:rPr>
          <w:rFonts w:ascii="Times New Roman" w:hAnsi="Times New Roman"/>
          <w:b/>
          <w:sz w:val="28"/>
          <w:szCs w:val="28"/>
        </w:rPr>
      </w:pPr>
      <w:r w:rsidRPr="00C339DE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88" type="#_x0000_t75" style="width:126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070FE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6070F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rad&gt;&lt;/m:e&gt;&lt;/m:rad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89" type="#_x0000_t75" style="width:126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070FE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6070FE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radPr&gt;&lt;m:deg/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rad&gt;&lt;/m:e&gt;&lt;/m:rad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339DE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C339DE">
        <w:rPr>
          <w:rFonts w:ascii="Times New Roman" w:hAnsi="Times New Roman"/>
          <w:b/>
          <w:sz w:val="28"/>
          <w:szCs w:val="28"/>
        </w:rPr>
        <w:t>(49)</w:t>
      </w:r>
    </w:p>
    <w:p w:rsidR="00613D7F" w:rsidRPr="00C339DE" w:rsidRDefault="00613D7F" w:rsidP="00B32CEE">
      <w:pPr>
        <w:tabs>
          <w:tab w:val="left" w:pos="8415"/>
        </w:tabs>
        <w:spacing w:after="0" w:line="240" w:lineRule="auto"/>
        <w:ind w:right="140"/>
        <w:rPr>
          <w:rFonts w:ascii="Times New Roman" w:hAnsi="Times New Roman"/>
          <w:b/>
          <w:sz w:val="28"/>
          <w:szCs w:val="28"/>
        </w:rPr>
      </w:pPr>
      <w:r w:rsidRPr="00C339DE">
        <w:rPr>
          <w:rFonts w:ascii="Times New Roman" w:hAnsi="Times New Roman"/>
          <w:sz w:val="32"/>
          <w:szCs w:val="32"/>
        </w:rPr>
        <w:t xml:space="preserve">                   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90" type="#_x0000_t75" style="width:168.75pt;height:4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2D72A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D72AB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dPr&gt;&lt;m:e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5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6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4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4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6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5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4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5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6&lt;/m:t&gt;&lt;/m:r&gt;&lt;/m:sub&gt;&lt;/m:sSub&gt;&lt;/m:den&gt;&lt;/m:f&gt;&lt;/m:e&gt;&lt;/m:rad&gt;&lt;/m:e&gt;&lt;/m:rad&gt;&lt;/m:e&gt;&lt;/m:rad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91" type="#_x0000_t75" style="width:168.75pt;height:4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2D72A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2D72AB&quot;&gt;&lt;m:oMathPara&gt;&lt;m:oMath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=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dPr&gt;&lt;m:e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5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6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4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4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6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5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+&lt;/m:t&gt;&lt;/m:r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4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5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6&lt;/m:t&gt;&lt;/m:r&gt;&lt;/m:sub&gt;&lt;/m:sSub&gt;&lt;/m:den&gt;&lt;/m:f&gt;&lt;/m:e&gt;&lt;/m:rad&gt;&lt;/m:e&gt;&lt;/m:rad&gt;&lt;/m:e&gt;&lt;/m:rad&gt;&lt;/m:e&gt;&lt;/m:d&gt;&lt;/m:e&gt;&lt;m:sup&gt;&lt;m:r&gt;&lt;w:rPr&gt;&lt;w:rFonts w:ascii=&quot;Cambria Math&quot; w:fareast=&quot;Times New Roman&quot; w:h-ansi=&quot;Cambria Math&quot;/&gt;&lt;wx:font wx:val=&quot;Cambria Math&quot;/&gt;&lt;w:i/&gt;&lt;w:sz w:val=&quot;32&quot;/&gt;&lt;w:sz-cs w:val=&quot;32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2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339DE">
        <w:rPr>
          <w:rFonts w:ascii="Times New Roman" w:hAnsi="Times New Roman"/>
          <w:sz w:val="28"/>
          <w:szCs w:val="28"/>
        </w:rPr>
        <w:t xml:space="preserve">                      </w:t>
      </w:r>
      <w:r w:rsidRPr="00C339DE">
        <w:rPr>
          <w:rFonts w:ascii="Times New Roman" w:hAnsi="Times New Roman"/>
          <w:b/>
          <w:sz w:val="28"/>
          <w:szCs w:val="28"/>
        </w:rPr>
        <w:t>(50)</w:t>
      </w:r>
    </w:p>
    <w:p w:rsidR="00613D7F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Задача 32. </w:t>
      </w:r>
      <w:r>
        <w:rPr>
          <w:rFonts w:ascii="Times New Roman" w:hAnsi="Times New Roman"/>
          <w:sz w:val="28"/>
          <w:szCs w:val="28"/>
        </w:rPr>
        <w:t xml:space="preserve"> На сторонах произвольного остроугольного треугольника как на диаметрах построены окружности. При этом образуется три «внешних» криволинейных треугольника с площадями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0FF9">
        <w:rPr>
          <w:rFonts w:ascii="Times New Roman" w:hAnsi="Times New Roman"/>
          <w:sz w:val="28"/>
          <w:szCs w:val="28"/>
          <w:vertAlign w:val="subscript"/>
        </w:rPr>
        <w:t>1</w:t>
      </w:r>
      <w:r w:rsidRPr="00BB0F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0FF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B0FF9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один «внутренний» с площадью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32CEE">
        <w:rPr>
          <w:rFonts w:ascii="Times New Roman" w:hAnsi="Times New Roman"/>
          <w:sz w:val="28"/>
          <w:szCs w:val="28"/>
          <w:vertAlign w:val="subscript"/>
        </w:rPr>
        <w:t>4</w:t>
      </w:r>
      <w:r w:rsidRPr="00B32CE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Доказать, что [7]</w:t>
      </w:r>
    </w:p>
    <w:p w:rsidR="00613D7F" w:rsidRPr="000543AD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  <w:lang w:val="en-US"/>
        </w:rPr>
      </w:pPr>
    </w:p>
    <w:p w:rsidR="00613D7F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b/>
          <w:sz w:val="28"/>
          <w:szCs w:val="28"/>
          <w:lang w:val="en-US"/>
        </w:rPr>
      </w:pPr>
      <w:r w:rsidRPr="00B32CEE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92" type="#_x0000_t75" style="width:123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AC761C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C761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93" type="#_x0000_t75" style="width:123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AC761C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AC761C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4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3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B32CEE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B32CEE">
        <w:rPr>
          <w:rFonts w:ascii="Times New Roman" w:hAnsi="Times New Roman"/>
          <w:b/>
          <w:sz w:val="28"/>
          <w:szCs w:val="28"/>
        </w:rPr>
        <w:t>(51)</w:t>
      </w:r>
    </w:p>
    <w:p w:rsidR="00613D7F" w:rsidRPr="000543AD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b/>
          <w:sz w:val="28"/>
          <w:szCs w:val="28"/>
          <w:lang w:val="en-US"/>
        </w:rPr>
      </w:pPr>
    </w:p>
    <w:p w:rsidR="00613D7F" w:rsidRPr="00C339DE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33. </w:t>
      </w:r>
      <w:r>
        <w:rPr>
          <w:rFonts w:ascii="Times New Roman" w:hAnsi="Times New Roman"/>
          <w:sz w:val="28"/>
          <w:szCs w:val="28"/>
        </w:rPr>
        <w:t xml:space="preserve">Точка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</w:rPr>
        <w:t xml:space="preserve">движется прямолинейно к вершине 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. На половине пути она сворачивает и движется к вершине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; на половине этого пути она сворачивает и движется к вершине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; на половине этого пути она снова сворачивает к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C908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т.д. Доказать, что существует треугольник, на который точка </w:t>
      </w:r>
      <w:r>
        <w:rPr>
          <w:rFonts w:ascii="Times New Roman" w:hAnsi="Times New Roman"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</w:rPr>
        <w:t xml:space="preserve"> стремиться попасть. Построить этот треугольник площади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C339DE">
        <w:rPr>
          <w:rFonts w:ascii="Times New Roman" w:hAnsi="Times New Roman"/>
          <w:sz w:val="28"/>
          <w:szCs w:val="28"/>
          <w:vertAlign w:val="subscript"/>
        </w:rPr>
        <w:t>1</w:t>
      </w:r>
      <w:r w:rsidRPr="00C339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доказать, что [9]</w:t>
      </w:r>
    </w:p>
    <w:p w:rsidR="00613D7F" w:rsidRPr="00C339DE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</w:p>
    <w:p w:rsidR="00613D7F" w:rsidRPr="00C339DE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b/>
          <w:sz w:val="28"/>
          <w:szCs w:val="28"/>
        </w:rPr>
      </w:pPr>
      <w:r w:rsidRPr="00C339DE">
        <w:rPr>
          <w:rFonts w:ascii="Times New Roman" w:hAnsi="Times New Roman"/>
          <w:sz w:val="28"/>
          <w:szCs w:val="28"/>
        </w:rPr>
        <w:t xml:space="preserve">                    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94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7798B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7798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7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95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87798B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87798B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7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4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339D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C339DE">
        <w:rPr>
          <w:rFonts w:ascii="Times New Roman" w:hAnsi="Times New Roman"/>
          <w:b/>
          <w:sz w:val="28"/>
          <w:szCs w:val="28"/>
        </w:rPr>
        <w:t>(52)</w:t>
      </w:r>
    </w:p>
    <w:p w:rsidR="00613D7F" w:rsidRPr="00C339DE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b/>
          <w:sz w:val="28"/>
          <w:szCs w:val="28"/>
        </w:rPr>
      </w:pPr>
    </w:p>
    <w:p w:rsidR="00613D7F" w:rsidRPr="00C339DE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Задача 34. </w:t>
      </w:r>
      <w:r w:rsidRPr="00C90858">
        <w:rPr>
          <w:rFonts w:ascii="Times New Roman" w:hAnsi="Times New Roman"/>
          <w:b/>
          <w:sz w:val="28"/>
          <w:szCs w:val="28"/>
        </w:rPr>
        <w:t xml:space="preserve"> </w:t>
      </w:r>
      <w:r w:rsidRPr="00C90858">
        <w:rPr>
          <w:rFonts w:ascii="Times New Roman" w:hAnsi="Times New Roman"/>
          <w:sz w:val="28"/>
          <w:szCs w:val="28"/>
        </w:rPr>
        <w:t xml:space="preserve">Пусть вершины треугольника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C9085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C908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имеют координаты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96" type="#_x0000_t75" style="width:20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5C4925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C4925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;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  B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;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  C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;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97" type="#_x0000_t75" style="width:20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5C4925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5C4925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;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  B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;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,  C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;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5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C908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Доказать, что площадь треугольника </w:t>
      </w:r>
      <w:r>
        <w:rPr>
          <w:rFonts w:ascii="Times New Roman" w:hAnsi="Times New Roman"/>
          <w:sz w:val="28"/>
          <w:szCs w:val="28"/>
          <w:lang w:val="en-US"/>
        </w:rPr>
        <w:t>ABC</w:t>
      </w:r>
      <w:r>
        <w:rPr>
          <w:rFonts w:ascii="Times New Roman" w:hAnsi="Times New Roman"/>
          <w:sz w:val="28"/>
          <w:szCs w:val="28"/>
        </w:rPr>
        <w:t xml:space="preserve"> равна по модулю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0543AD">
        <w:rPr>
          <w:rFonts w:ascii="Times New Roman" w:hAnsi="Times New Roman"/>
          <w:sz w:val="28"/>
          <w:szCs w:val="28"/>
          <w:vertAlign w:val="subscript"/>
        </w:rPr>
        <w:t>1</w:t>
      </w:r>
      <w:r w:rsidRPr="000543A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</w:t>
      </w:r>
    </w:p>
    <w:p w:rsidR="00613D7F" w:rsidRPr="00C339DE" w:rsidRDefault="00613D7F" w:rsidP="00B32CEE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</w:p>
    <w:p w:rsidR="00613D7F" w:rsidRPr="00C339DE" w:rsidRDefault="00613D7F" w:rsidP="000543AD">
      <w:pPr>
        <w:tabs>
          <w:tab w:val="right" w:pos="9498"/>
        </w:tabs>
        <w:spacing w:after="0" w:line="240" w:lineRule="auto"/>
        <w:ind w:right="140" w:firstLine="567"/>
        <w:rPr>
          <w:rFonts w:ascii="Times New Roman" w:hAnsi="Times New Roman"/>
          <w:b/>
          <w:sz w:val="28"/>
          <w:szCs w:val="28"/>
        </w:rPr>
      </w:pPr>
      <w:r w:rsidRPr="000543AD">
        <w:rPr>
          <w:rFonts w:ascii="Times New Roman" w:hAnsi="Times New Roman"/>
          <w:sz w:val="28"/>
          <w:szCs w:val="28"/>
        </w:rPr>
        <w:t xml:space="preserve">           </w:t>
      </w:r>
      <w:r w:rsidRPr="004C28B3">
        <w:rPr>
          <w:rFonts w:ascii="Times New Roman" w:hAnsi="Times New Roman"/>
          <w:sz w:val="28"/>
          <w:szCs w:val="28"/>
        </w:rPr>
        <w:fldChar w:fldCharType="begin"/>
      </w:r>
      <w:r w:rsidRPr="004C28B3">
        <w:rPr>
          <w:rFonts w:ascii="Times New Roman" w:hAnsi="Times New Roman"/>
          <w:sz w:val="28"/>
          <w:szCs w:val="28"/>
        </w:rPr>
        <w:instrText xml:space="preserve"> QUOTE </w:instrText>
      </w:r>
      <w:r w:rsidRPr="004C28B3">
        <w:pict>
          <v:shape id="_x0000_i1298" type="#_x0000_t75" style="width:232.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21787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2178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instrText xml:space="preserve"> </w:instrText>
      </w:r>
      <w:r w:rsidRPr="004C28B3">
        <w:rPr>
          <w:rFonts w:ascii="Times New Roman" w:hAnsi="Times New Roman"/>
          <w:sz w:val="28"/>
          <w:szCs w:val="28"/>
        </w:rPr>
        <w:fldChar w:fldCharType="separate"/>
      </w:r>
      <w:r w:rsidRPr="004C28B3">
        <w:pict>
          <v:shape id="_x0000_i1299" type="#_x0000_t75" style="width:232.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21787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F2178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den&gt;&lt;/m:f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m:d&gt;&lt;m:d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3&lt;/m:t&gt;&lt;/m:r&gt;&lt;/m:sub&gt;&lt;/m:sSub&gt;&lt;/m:e&gt;&lt;/m:d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Pr="004C28B3">
        <w:rPr>
          <w:rFonts w:ascii="Times New Roman" w:hAnsi="Times New Roman"/>
          <w:sz w:val="28"/>
          <w:szCs w:val="28"/>
        </w:rPr>
        <w:fldChar w:fldCharType="end"/>
      </w:r>
      <w:r w:rsidRPr="000543A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ab/>
      </w:r>
      <w:r w:rsidRPr="000543AD">
        <w:rPr>
          <w:rFonts w:ascii="Times New Roman" w:hAnsi="Times New Roman"/>
          <w:b/>
          <w:sz w:val="28"/>
          <w:szCs w:val="28"/>
        </w:rPr>
        <w:t xml:space="preserve">(53)   </w:t>
      </w:r>
    </w:p>
    <w:p w:rsidR="00613D7F" w:rsidRPr="000543AD" w:rsidRDefault="00613D7F" w:rsidP="000543AD">
      <w:pPr>
        <w:tabs>
          <w:tab w:val="right" w:pos="9498"/>
        </w:tabs>
        <w:spacing w:after="0" w:line="240" w:lineRule="auto"/>
        <w:ind w:right="140" w:firstLine="567"/>
        <w:rPr>
          <w:rFonts w:ascii="Times New Roman" w:hAnsi="Times New Roman"/>
          <w:b/>
          <w:sz w:val="28"/>
          <w:szCs w:val="28"/>
        </w:rPr>
      </w:pPr>
      <w:r w:rsidRPr="000543AD">
        <w:rPr>
          <w:rFonts w:ascii="Times New Roman" w:hAnsi="Times New Roman"/>
          <w:b/>
          <w:sz w:val="28"/>
          <w:szCs w:val="28"/>
        </w:rPr>
        <w:t xml:space="preserve"> </w:t>
      </w:r>
    </w:p>
    <w:p w:rsidR="00613D7F" w:rsidRPr="00C339DE" w:rsidRDefault="00613D7F" w:rsidP="000543AD">
      <w:pPr>
        <w:tabs>
          <w:tab w:val="right" w:pos="9498"/>
        </w:tabs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причем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0543AD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>можно также записать в виде</w:t>
      </w:r>
    </w:p>
    <w:p w:rsidR="00613D7F" w:rsidRPr="00C339DE" w:rsidRDefault="00613D7F" w:rsidP="000543AD">
      <w:pPr>
        <w:tabs>
          <w:tab w:val="right" w:pos="9498"/>
        </w:tabs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</w:p>
    <w:p w:rsidR="00613D7F" w:rsidRDefault="00613D7F" w:rsidP="000543AD">
      <w:pPr>
        <w:tabs>
          <w:tab w:val="right" w:pos="9498"/>
        </w:tabs>
        <w:spacing w:after="0" w:line="240" w:lineRule="auto"/>
        <w:ind w:right="140"/>
        <w:rPr>
          <w:rFonts w:ascii="Times New Roman" w:hAnsi="Times New Roman"/>
          <w:sz w:val="36"/>
          <w:szCs w:val="36"/>
        </w:rPr>
      </w:pPr>
      <w:r w:rsidRPr="004C28B3">
        <w:pict>
          <v:shape id="_x0000_i1300" type="#_x0000_t75" style="width:169.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A04B9&quot;/&gt;&lt;wsp:rsid wsp:val=&quot;00033799&quot;/&gt;&lt;wsp:rsid wsp:val=&quot;000537C4&quot;/&gt;&lt;wsp:rsid wsp:val=&quot;000543AD&quot;/&gt;&lt;wsp:rsid wsp:val=&quot;00064535&quot;/&gt;&lt;wsp:rsid wsp:val=&quot;0007276C&quot;/&gt;&lt;wsp:rsid wsp:val=&quot;00082E2D&quot;/&gt;&lt;wsp:rsid wsp:val=&quot;00090AFC&quot;/&gt;&lt;wsp:rsid wsp:val=&quot;000A15D9&quot;/&gt;&lt;wsp:rsid wsp:val=&quot;000A5FA4&quot;/&gt;&lt;wsp:rsid wsp:val=&quot;000E6FD4&quot;/&gt;&lt;wsp:rsid wsp:val=&quot;000F4D81&quot;/&gt;&lt;wsp:rsid wsp:val=&quot;00110D77&quot;/&gt;&lt;wsp:rsid wsp:val=&quot;001270FB&quot;/&gt;&lt;wsp:rsid wsp:val=&quot;0012716B&quot;/&gt;&lt;wsp:rsid wsp:val=&quot;00165E60&quot;/&gt;&lt;wsp:rsid wsp:val=&quot;00167692&quot;/&gt;&lt;wsp:rsid wsp:val=&quot;0018342E&quot;/&gt;&lt;wsp:rsid wsp:val=&quot;00183F69&quot;/&gt;&lt;wsp:rsid wsp:val=&quot;001C5436&quot;/&gt;&lt;wsp:rsid wsp:val=&quot;00220B5E&quot;/&gt;&lt;wsp:rsid wsp:val=&quot;002618D7&quot;/&gt;&lt;wsp:rsid wsp:val=&quot;002619D7&quot;/&gt;&lt;wsp:rsid wsp:val=&quot;002971CA&quot;/&gt;&lt;wsp:rsid wsp:val=&quot;002B6CBB&quot;/&gt;&lt;wsp:rsid wsp:val=&quot;00301103&quot;/&gt;&lt;wsp:rsid wsp:val=&quot;003040AD&quot;/&gt;&lt;wsp:rsid wsp:val=&quot;003044F3&quot;/&gt;&lt;wsp:rsid wsp:val=&quot;00313F04&quot;/&gt;&lt;wsp:rsid wsp:val=&quot;003178FF&quot;/&gt;&lt;wsp:rsid wsp:val=&quot;003372F7&quot;/&gt;&lt;wsp:rsid wsp:val=&quot;00363081&quot;/&gt;&lt;wsp:rsid wsp:val=&quot;00373E5F&quot;/&gt;&lt;wsp:rsid wsp:val=&quot;0038332B&quot;/&gt;&lt;wsp:rsid wsp:val=&quot;003B3393&quot;/&gt;&lt;wsp:rsid wsp:val=&quot;003F5CB1&quot;/&gt;&lt;wsp:rsid wsp:val=&quot;00416D59&quot;/&gt;&lt;wsp:rsid wsp:val=&quot;00441B61&quot;/&gt;&lt;wsp:rsid wsp:val=&quot;0047592F&quot;/&gt;&lt;wsp:rsid wsp:val=&quot;00476396&quot;/&gt;&lt;wsp:rsid wsp:val=&quot;00481E01&quot;/&gt;&lt;wsp:rsid wsp:val=&quot;004A02FD&quot;/&gt;&lt;wsp:rsid wsp:val=&quot;004A1028&quot;/&gt;&lt;wsp:rsid wsp:val=&quot;004A7BA7&quot;/&gt;&lt;wsp:rsid wsp:val=&quot;004C28B3&quot;/&gt;&lt;wsp:rsid wsp:val=&quot;004D1C51&quot;/&gt;&lt;wsp:rsid wsp:val=&quot;00511762&quot;/&gt;&lt;wsp:rsid wsp:val=&quot;00517A1E&quot;/&gt;&lt;wsp:rsid wsp:val=&quot;00535711&quot;/&gt;&lt;wsp:rsid wsp:val=&quot;00547D32&quot;/&gt;&lt;wsp:rsid wsp:val=&quot;0059246B&quot;/&gt;&lt;wsp:rsid wsp:val=&quot;005A7144&quot;/&gt;&lt;wsp:rsid wsp:val=&quot;00656CEE&quot;/&gt;&lt;wsp:rsid wsp:val=&quot;0066000B&quot;/&gt;&lt;wsp:rsid wsp:val=&quot;00686AE6&quot;/&gt;&lt;wsp:rsid wsp:val=&quot;006A02AB&quot;/&gt;&lt;wsp:rsid wsp:val=&quot;006A133F&quot;/&gt;&lt;wsp:rsid wsp:val=&quot;006B7C34&quot;/&gt;&lt;wsp:rsid wsp:val=&quot;0071129B&quot;/&gt;&lt;wsp:rsid wsp:val=&quot;0071415F&quot;/&gt;&lt;wsp:rsid wsp:val=&quot;00720BD7&quot;/&gt;&lt;wsp:rsid wsp:val=&quot;00726497&quot;/&gt;&lt;wsp:rsid wsp:val=&quot;007509D9&quot;/&gt;&lt;wsp:rsid wsp:val=&quot;007C1D5C&quot;/&gt;&lt;wsp:rsid wsp:val=&quot;008164D8&quot;/&gt;&lt;wsp:rsid wsp:val=&quot;008215DB&quot;/&gt;&lt;wsp:rsid wsp:val=&quot;00864177&quot;/&gt;&lt;wsp:rsid wsp:val=&quot;00923F69&quot;/&gt;&lt;wsp:rsid wsp:val=&quot;00957024&quot;/&gt;&lt;wsp:rsid wsp:val=&quot;0097431B&quot;/&gt;&lt;wsp:rsid wsp:val=&quot;0098186F&quot;/&gt;&lt;wsp:rsid wsp:val=&quot;00984C8B&quot;/&gt;&lt;wsp:rsid wsp:val=&quot;009C013D&quot;/&gt;&lt;wsp:rsid wsp:val=&quot;009C6062&quot;/&gt;&lt;wsp:rsid wsp:val=&quot;009D7B26&quot;/&gt;&lt;wsp:rsid wsp:val=&quot;009F2B4C&quot;/&gt;&lt;wsp:rsid wsp:val=&quot;00A13FFD&quot;/&gt;&lt;wsp:rsid wsp:val=&quot;00A356CE&quot;/&gt;&lt;wsp:rsid wsp:val=&quot;00A40FD5&quot;/&gt;&lt;wsp:rsid wsp:val=&quot;00A643B8&quot;/&gt;&lt;wsp:rsid wsp:val=&quot;00A90236&quot;/&gt;&lt;wsp:rsid wsp:val=&quot;00A9373D&quot;/&gt;&lt;wsp:rsid wsp:val=&quot;00A95ED8&quot;/&gt;&lt;wsp:rsid wsp:val=&quot;00B24F9A&quot;/&gt;&lt;wsp:rsid wsp:val=&quot;00B32CEE&quot;/&gt;&lt;wsp:rsid wsp:val=&quot;00B338D9&quot;/&gt;&lt;wsp:rsid wsp:val=&quot;00B51688&quot;/&gt;&lt;wsp:rsid wsp:val=&quot;00B51E70&quot;/&gt;&lt;wsp:rsid wsp:val=&quot;00BB0FF9&quot;/&gt;&lt;wsp:rsid wsp:val=&quot;00BB1BB1&quot;/&gt;&lt;wsp:rsid wsp:val=&quot;00BB5CCA&quot;/&gt;&lt;wsp:rsid wsp:val=&quot;00BB780D&quot;/&gt;&lt;wsp:rsid wsp:val=&quot;00BB7E21&quot;/&gt;&lt;wsp:rsid wsp:val=&quot;00BD7E55&quot;/&gt;&lt;wsp:rsid wsp:val=&quot;00BF3C2A&quot;/&gt;&lt;wsp:rsid wsp:val=&quot;00BF601F&quot;/&gt;&lt;wsp:rsid wsp:val=&quot;00C13DF9&quot;/&gt;&lt;wsp:rsid wsp:val=&quot;00C17DF7&quot;/&gt;&lt;wsp:rsid wsp:val=&quot;00C339DE&quot;/&gt;&lt;wsp:rsid wsp:val=&quot;00C4620F&quot;/&gt;&lt;wsp:rsid wsp:val=&quot;00C677E0&quot;/&gt;&lt;wsp:rsid wsp:val=&quot;00C738D0&quot;/&gt;&lt;wsp:rsid wsp:val=&quot;00C85447&quot;/&gt;&lt;wsp:rsid wsp:val=&quot;00C90858&quot;/&gt;&lt;wsp:rsid wsp:val=&quot;00D13722&quot;/&gt;&lt;wsp:rsid wsp:val=&quot;00D22AE9&quot;/&gt;&lt;wsp:rsid wsp:val=&quot;00D3052A&quot;/&gt;&lt;wsp:rsid wsp:val=&quot;00D640EE&quot;/&gt;&lt;wsp:rsid wsp:val=&quot;00D7647C&quot;/&gt;&lt;wsp:rsid wsp:val=&quot;00D92144&quot;/&gt;&lt;wsp:rsid wsp:val=&quot;00E04B7A&quot;/&gt;&lt;wsp:rsid wsp:val=&quot;00E2276A&quot;/&gt;&lt;wsp:rsid wsp:val=&quot;00E31DDD&quot;/&gt;&lt;wsp:rsid wsp:val=&quot;00E95AFD&quot;/&gt;&lt;wsp:rsid wsp:val=&quot;00EA04B9&quot;/&gt;&lt;wsp:rsid wsp:val=&quot;00EC18FE&quot;/&gt;&lt;wsp:rsid wsp:val=&quot;00ED3652&quot;/&gt;&lt;wsp:rsid wsp:val=&quot;00EE1AEB&quot;/&gt;&lt;wsp:rsid wsp:val=&quot;00F00CA7&quot;/&gt;&lt;wsp:rsid wsp:val=&quot;00F03F62&quot;/&gt;&lt;wsp:rsid wsp:val=&quot;00F92E1F&quot;/&gt;&lt;wsp:rsid wsp:val=&quot;00F93043&quot;/&gt;&lt;wsp:rsid wsp:val=&quot;00FC2013&quot;/&gt;&lt;wsp:rsid wsp:val=&quot;00FC3AE6&quot;/&gt;&lt;/wsp:rsids&gt;&lt;/w:docPr&gt;&lt;w:body&gt;&lt;w:p wsp:rsidR=&quot;00000000&quot; wsp:rsidRDefault=&quot;00C17DF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Г—&lt;/m:t&gt;&lt;/m:r&gt;&lt;m:d&gt;&lt;m:dPr&gt;&lt;m:begChr m:val=&quot;|&quot;/&gt;&lt;m:endChr m:val=&quot;|&quot;/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dPr&gt;&lt;m:e&gt;&lt;m:box&gt;&lt;m:box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boxPr&gt;&lt;m:e&gt;&lt;m:argPr&gt;&lt;m:argSz m:val=&quot;-1&quot;/&gt;&lt;/m:argPr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Pr&gt;&lt;m:num&gt;&lt;m:d&gt;&lt;m:d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3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  &lt;/m:t&gt;&lt;/m:r&gt;&lt;/m:num&gt;&lt;m:den&gt;&lt;m:d&gt;&lt;m:d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3&lt;/m:t&gt;&lt;/m:r&gt;&lt;/m:sub&gt;&lt;/m:sSub&gt;&lt;/m:e&gt;&lt;/m:d&gt;&lt;/m:den&gt;&lt;/m:f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   &lt;/m:t&gt;&lt;/m:r&gt;&lt;m:box&gt;&lt;m:box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boxPr&gt;&lt;m:e&gt;&lt;m:argPr&gt;&lt;m:argSz m:val=&quot;-1&quot;/&gt;&lt;/m:argPr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fPr&gt;&lt;m:num&gt;&lt;m:d&gt;&lt;m:d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3&lt;/m:t&gt;&lt;/m:r&gt;&lt;/m:sub&gt;&lt;/m:sSub&gt;&lt;/m:e&gt;&lt;/m:d&gt;&lt;/m:num&gt;&lt;m:den&gt;&lt;m:d&gt;&lt;m:d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y&lt;/m:t&gt;&lt;/m:r&gt;&lt;/m:e&gt;&lt;m:sub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3&lt;/m:t&gt;&lt;/m:r&gt;&lt;/m:sub&gt;&lt;/m:sSub&gt;&lt;/m:e&gt;&lt;/m:d&gt;&lt;/m:den&gt;&lt;/m:f&gt;&lt;/m:e&gt;&lt;/m:box&gt;&lt;/m:e&gt;&lt;/m:box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7" o:title="" chromakey="white"/>
          </v:shape>
        </w:pict>
      </w:r>
    </w:p>
    <w:p w:rsidR="00613D7F" w:rsidRDefault="00613D7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br w:type="page"/>
      </w:r>
    </w:p>
    <w:p w:rsidR="00613D7F" w:rsidRDefault="00613D7F" w:rsidP="000543AD">
      <w:pPr>
        <w:tabs>
          <w:tab w:val="right" w:pos="9498"/>
        </w:tabs>
        <w:spacing w:after="0" w:line="240" w:lineRule="auto"/>
        <w:ind w:right="140"/>
        <w:rPr>
          <w:rFonts w:ascii="Times New Roman" w:hAnsi="Times New Roman"/>
          <w:sz w:val="36"/>
          <w:szCs w:val="36"/>
          <w:lang w:val="en-US"/>
        </w:rPr>
      </w:pPr>
    </w:p>
    <w:p w:rsidR="00613D7F" w:rsidRDefault="00613D7F" w:rsidP="000543AD">
      <w:pPr>
        <w:tabs>
          <w:tab w:val="right" w:pos="9498"/>
        </w:tabs>
        <w:spacing w:after="0" w:line="240" w:lineRule="auto"/>
        <w:ind w:right="140"/>
        <w:rPr>
          <w:rFonts w:ascii="Times New Roman" w:hAnsi="Times New Roman"/>
          <w:sz w:val="36"/>
          <w:szCs w:val="36"/>
          <w:lang w:val="en-US"/>
        </w:rPr>
      </w:pPr>
    </w:p>
    <w:p w:rsidR="00613D7F" w:rsidRDefault="00613D7F" w:rsidP="000543AD">
      <w:pPr>
        <w:tabs>
          <w:tab w:val="right" w:pos="9498"/>
        </w:tabs>
        <w:spacing w:after="0" w:line="240" w:lineRule="auto"/>
        <w:ind w:right="14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Литература:</w:t>
      </w:r>
    </w:p>
    <w:p w:rsidR="00613D7F" w:rsidRDefault="00613D7F" w:rsidP="000543AD">
      <w:pPr>
        <w:tabs>
          <w:tab w:val="right" w:pos="9498"/>
        </w:tabs>
        <w:spacing w:after="0" w:line="240" w:lineRule="auto"/>
        <w:ind w:right="140"/>
        <w:jc w:val="center"/>
        <w:rPr>
          <w:rFonts w:ascii="Times New Roman" w:hAnsi="Times New Roman"/>
          <w:b/>
          <w:sz w:val="32"/>
          <w:szCs w:val="32"/>
        </w:rPr>
      </w:pPr>
    </w:p>
    <w:p w:rsidR="00613D7F" w:rsidRPr="000543AD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 w:rsidRPr="000543AD">
        <w:rPr>
          <w:rFonts w:ascii="Times New Roman" w:hAnsi="Times New Roman"/>
          <w:sz w:val="28"/>
          <w:szCs w:val="28"/>
        </w:rPr>
        <w:t>Адамар Ж. Элементарная геометрия. Ч.1 Планиметрия. – М.:</w:t>
      </w:r>
      <w:r>
        <w:rPr>
          <w:rFonts w:ascii="Times New Roman" w:hAnsi="Times New Roman"/>
          <w:sz w:val="28"/>
          <w:szCs w:val="28"/>
        </w:rPr>
        <w:t xml:space="preserve"> Учпедгиз, 1948.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Берже М. Геометрия, т. 1,2. – М.: Мир, 1984.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Гусев В. А., и др. Практикум по решению математических задач. – М.: Просвещение, 1985.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Дроздов В. Две задачи на геометрию треугольника. // Математика (приложение к газете «1сентября»), №26, 1997.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Зетель С. И. Новая геометрия треугольника. – М.: Учпедгиз, 1962.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Коксетер Г. С., Грейтцер С. Л. Новые встречи с геометрией. – М.: Наука, 1978.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Олийник Г. Ф. Обчисления площади трикутника (В мире математики. Сб. научно-популярных статей, вып. 3, на укр. Яз.) – Киев: 1972.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способах вычисления площади треугольника. // Математика (приложение к «1 сентября»), №26, 1996.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Погорелов А. В. Геометрия 7-11 кл. – М.: Просвещение, 1998.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Прасолов В. В. Задачи по планиметрии, ч. 1. – М.: Наука, 1986.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Радемахер Г., Теплиц О. Числа и фигуры. – М.: Наука, 1966.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Шклярский Д. О. и др. Избранные задачи и теоремы планиметрии. – М.: Наука, 1967.</w:t>
      </w:r>
    </w:p>
    <w:p w:rsidR="00613D7F" w:rsidRPr="00BB7E21" w:rsidRDefault="00613D7F" w:rsidP="00BB7E21">
      <w:pPr>
        <w:pStyle w:val="ListParagraph"/>
        <w:numPr>
          <w:ilvl w:val="0"/>
          <w:numId w:val="7"/>
        </w:numPr>
        <w:tabs>
          <w:tab w:val="right" w:pos="9498"/>
        </w:tabs>
        <w:spacing w:after="0"/>
        <w:ind w:left="851" w:right="1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Шарыгин И. Ф. Задачи по геометрии. Планиметрия. – М.: Наука, 1982.</w:t>
      </w:r>
    </w:p>
    <w:p w:rsidR="00613D7F" w:rsidRPr="00B32CEE" w:rsidRDefault="00613D7F" w:rsidP="00B32CEE">
      <w:pPr>
        <w:tabs>
          <w:tab w:val="left" w:pos="8415"/>
        </w:tabs>
        <w:spacing w:after="0" w:line="240" w:lineRule="auto"/>
        <w:ind w:right="140"/>
        <w:rPr>
          <w:rFonts w:ascii="Times New Roman" w:hAnsi="Times New Roman"/>
          <w:b/>
          <w:sz w:val="28"/>
          <w:szCs w:val="28"/>
        </w:rPr>
      </w:pPr>
    </w:p>
    <w:p w:rsidR="00613D7F" w:rsidRPr="00B32CEE" w:rsidRDefault="00613D7F" w:rsidP="00BF601F">
      <w:pPr>
        <w:tabs>
          <w:tab w:val="left" w:pos="8415"/>
        </w:tabs>
        <w:spacing w:after="0" w:line="240" w:lineRule="auto"/>
        <w:ind w:right="140" w:firstLine="567"/>
        <w:rPr>
          <w:rFonts w:ascii="Times New Roman" w:hAnsi="Times New Roman"/>
          <w:sz w:val="28"/>
          <w:szCs w:val="28"/>
        </w:rPr>
      </w:pPr>
    </w:p>
    <w:sectPr w:rsidR="00613D7F" w:rsidRPr="00B32CEE" w:rsidSect="00E31DDD">
      <w:footerReference w:type="default" r:id="rId188"/>
      <w:pgSz w:w="11906" w:h="16838"/>
      <w:pgMar w:top="1134" w:right="850" w:bottom="1134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D7F" w:rsidRDefault="00613D7F" w:rsidP="00EA04B9">
      <w:pPr>
        <w:spacing w:after="0" w:line="240" w:lineRule="auto"/>
      </w:pPr>
      <w:r>
        <w:separator/>
      </w:r>
    </w:p>
  </w:endnote>
  <w:endnote w:type="continuationSeparator" w:id="0">
    <w:p w:rsidR="00613D7F" w:rsidRDefault="00613D7F" w:rsidP="00EA0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D7F" w:rsidRPr="00D13722" w:rsidRDefault="00613D7F" w:rsidP="00D13722">
    <w:fldSimple w:instr="PAGE   \* MERGEFORMAT">
      <w:r>
        <w:rPr>
          <w:noProof/>
        </w:rPr>
        <w:t>1</w:t>
      </w:r>
    </w:fldSimple>
  </w:p>
  <w:p w:rsidR="00613D7F" w:rsidRPr="00D13722" w:rsidRDefault="00613D7F" w:rsidP="00EA04B9">
    <w:pPr>
      <w:pStyle w:val="Footer"/>
      <w:jc w:val="center"/>
      <w:rPr>
        <w:rFonts w:ascii="Times New Roman" w:hAnsi="Times New Roman"/>
        <w:b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D7F" w:rsidRDefault="00613D7F" w:rsidP="00EA04B9">
      <w:pPr>
        <w:spacing w:after="0" w:line="240" w:lineRule="auto"/>
      </w:pPr>
      <w:r>
        <w:separator/>
      </w:r>
    </w:p>
  </w:footnote>
  <w:footnote w:type="continuationSeparator" w:id="0">
    <w:p w:rsidR="00613D7F" w:rsidRDefault="00613D7F" w:rsidP="00EA0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27D76"/>
    <w:multiLevelType w:val="hybridMultilevel"/>
    <w:tmpl w:val="35AEB6B4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">
    <w:nsid w:val="0D873091"/>
    <w:multiLevelType w:val="hybridMultilevel"/>
    <w:tmpl w:val="D840BEA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41D25349"/>
    <w:multiLevelType w:val="hybridMultilevel"/>
    <w:tmpl w:val="1AC42712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FE30BC6"/>
    <w:multiLevelType w:val="hybridMultilevel"/>
    <w:tmpl w:val="BD889F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1AD1C32"/>
    <w:multiLevelType w:val="hybridMultilevel"/>
    <w:tmpl w:val="8A2C5266"/>
    <w:lvl w:ilvl="0" w:tplc="B66A896C">
      <w:start w:val="3"/>
      <w:numFmt w:val="bullet"/>
      <w:lvlText w:val=""/>
      <w:lvlJc w:val="left"/>
      <w:pPr>
        <w:ind w:left="3180" w:hanging="360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5">
    <w:nsid w:val="56F8384F"/>
    <w:multiLevelType w:val="hybridMultilevel"/>
    <w:tmpl w:val="D88610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DAA647A"/>
    <w:multiLevelType w:val="hybridMultilevel"/>
    <w:tmpl w:val="F4BA302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04B9"/>
    <w:rsid w:val="00033799"/>
    <w:rsid w:val="000537C4"/>
    <w:rsid w:val="000543AD"/>
    <w:rsid w:val="00064535"/>
    <w:rsid w:val="0007276C"/>
    <w:rsid w:val="00082E2D"/>
    <w:rsid w:val="00090AFC"/>
    <w:rsid w:val="000A15D9"/>
    <w:rsid w:val="000A5FA4"/>
    <w:rsid w:val="000E6FD4"/>
    <w:rsid w:val="000F4D81"/>
    <w:rsid w:val="00110D77"/>
    <w:rsid w:val="001270FB"/>
    <w:rsid w:val="0012716B"/>
    <w:rsid w:val="00165E60"/>
    <w:rsid w:val="00167692"/>
    <w:rsid w:val="0018342E"/>
    <w:rsid w:val="00183F69"/>
    <w:rsid w:val="001C5436"/>
    <w:rsid w:val="00220B5E"/>
    <w:rsid w:val="002618D7"/>
    <w:rsid w:val="002619D7"/>
    <w:rsid w:val="002971CA"/>
    <w:rsid w:val="002B6CBB"/>
    <w:rsid w:val="00301103"/>
    <w:rsid w:val="003040AD"/>
    <w:rsid w:val="003044F3"/>
    <w:rsid w:val="00313F04"/>
    <w:rsid w:val="003178FF"/>
    <w:rsid w:val="003372F7"/>
    <w:rsid w:val="00363081"/>
    <w:rsid w:val="00373E5F"/>
    <w:rsid w:val="0038332B"/>
    <w:rsid w:val="003B3393"/>
    <w:rsid w:val="003F5CB1"/>
    <w:rsid w:val="00416D59"/>
    <w:rsid w:val="00441B61"/>
    <w:rsid w:val="0047592F"/>
    <w:rsid w:val="00476396"/>
    <w:rsid w:val="00481E01"/>
    <w:rsid w:val="004A02FD"/>
    <w:rsid w:val="004A1028"/>
    <w:rsid w:val="004A7BA7"/>
    <w:rsid w:val="004C28B3"/>
    <w:rsid w:val="004D1C51"/>
    <w:rsid w:val="00511762"/>
    <w:rsid w:val="00517A1E"/>
    <w:rsid w:val="00535711"/>
    <w:rsid w:val="00547704"/>
    <w:rsid w:val="00547D32"/>
    <w:rsid w:val="0059246B"/>
    <w:rsid w:val="005A7144"/>
    <w:rsid w:val="00613D7F"/>
    <w:rsid w:val="00656CEE"/>
    <w:rsid w:val="0066000B"/>
    <w:rsid w:val="00686AE6"/>
    <w:rsid w:val="006A02AB"/>
    <w:rsid w:val="006A133F"/>
    <w:rsid w:val="006B7C34"/>
    <w:rsid w:val="0071129B"/>
    <w:rsid w:val="0071415F"/>
    <w:rsid w:val="00720BD7"/>
    <w:rsid w:val="00726497"/>
    <w:rsid w:val="007509D9"/>
    <w:rsid w:val="007C1D5C"/>
    <w:rsid w:val="008164D8"/>
    <w:rsid w:val="008215DB"/>
    <w:rsid w:val="00864177"/>
    <w:rsid w:val="00923F69"/>
    <w:rsid w:val="00957024"/>
    <w:rsid w:val="0097431B"/>
    <w:rsid w:val="0098186F"/>
    <w:rsid w:val="00984C8B"/>
    <w:rsid w:val="009C013D"/>
    <w:rsid w:val="009C6062"/>
    <w:rsid w:val="009D7B26"/>
    <w:rsid w:val="009F2B4C"/>
    <w:rsid w:val="00A13FFD"/>
    <w:rsid w:val="00A356CE"/>
    <w:rsid w:val="00A40FD5"/>
    <w:rsid w:val="00A643B8"/>
    <w:rsid w:val="00A90236"/>
    <w:rsid w:val="00A9373D"/>
    <w:rsid w:val="00A95ED8"/>
    <w:rsid w:val="00B24F9A"/>
    <w:rsid w:val="00B32CEE"/>
    <w:rsid w:val="00B338D9"/>
    <w:rsid w:val="00B51688"/>
    <w:rsid w:val="00B51E70"/>
    <w:rsid w:val="00BB0FF9"/>
    <w:rsid w:val="00BB1BB1"/>
    <w:rsid w:val="00BB5CCA"/>
    <w:rsid w:val="00BB780D"/>
    <w:rsid w:val="00BB7E21"/>
    <w:rsid w:val="00BD7E55"/>
    <w:rsid w:val="00BF3C2A"/>
    <w:rsid w:val="00BF601F"/>
    <w:rsid w:val="00C13DF9"/>
    <w:rsid w:val="00C339DE"/>
    <w:rsid w:val="00C4620F"/>
    <w:rsid w:val="00C677E0"/>
    <w:rsid w:val="00C738D0"/>
    <w:rsid w:val="00C85447"/>
    <w:rsid w:val="00C90858"/>
    <w:rsid w:val="00D13722"/>
    <w:rsid w:val="00D22AE9"/>
    <w:rsid w:val="00D3052A"/>
    <w:rsid w:val="00D640EE"/>
    <w:rsid w:val="00D7647C"/>
    <w:rsid w:val="00D92144"/>
    <w:rsid w:val="00E03448"/>
    <w:rsid w:val="00E04B7A"/>
    <w:rsid w:val="00E2276A"/>
    <w:rsid w:val="00E31DDD"/>
    <w:rsid w:val="00E95AFD"/>
    <w:rsid w:val="00EA04B9"/>
    <w:rsid w:val="00EC18FE"/>
    <w:rsid w:val="00ED3652"/>
    <w:rsid w:val="00EE1AEB"/>
    <w:rsid w:val="00F00CA7"/>
    <w:rsid w:val="00F03F62"/>
    <w:rsid w:val="00F92E1F"/>
    <w:rsid w:val="00F93043"/>
    <w:rsid w:val="00FC2013"/>
    <w:rsid w:val="00FC3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E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0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A04B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A0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A04B9"/>
    <w:rPr>
      <w:rFonts w:cs="Times New Roman"/>
    </w:rPr>
  </w:style>
  <w:style w:type="paragraph" w:styleId="ListParagraph">
    <w:name w:val="List Paragraph"/>
    <w:basedOn w:val="Normal"/>
    <w:uiPriority w:val="99"/>
    <w:qFormat/>
    <w:rsid w:val="00C854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3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57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35711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A643B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jpe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jpe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image" Target="media/image18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72" Type="http://schemas.openxmlformats.org/officeDocument/2006/relationships/image" Target="media/image166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0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jpe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</TotalTime>
  <Pages>41</Pages>
  <Words>4355</Words>
  <Characters>24828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Аптиновы</dc:creator>
  <cp:keywords/>
  <dc:description/>
  <cp:lastModifiedBy>User</cp:lastModifiedBy>
  <cp:revision>5</cp:revision>
  <dcterms:created xsi:type="dcterms:W3CDTF">2014-03-25T18:09:00Z</dcterms:created>
  <dcterms:modified xsi:type="dcterms:W3CDTF">2014-03-27T17:18:00Z</dcterms:modified>
</cp:coreProperties>
</file>